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AF91" w14:textId="03C89D9E" w:rsidR="00914637" w:rsidRPr="00A8627F" w:rsidRDefault="00914637" w:rsidP="00914637">
      <w:pPr>
        <w:jc w:val="center"/>
        <w:rPr>
          <w:rFonts w:cs="Arial"/>
        </w:rPr>
      </w:pPr>
      <w:r w:rsidRPr="00A8627F">
        <w:rPr>
          <w:rFonts w:cs="Arial"/>
        </w:rPr>
        <w:t>[Vorderseite]</w:t>
      </w:r>
    </w:p>
    <w:p w14:paraId="2B9B007B" w14:textId="77777777" w:rsidR="00914637" w:rsidRPr="00A8627F" w:rsidRDefault="00914637" w:rsidP="00914637">
      <w:pPr>
        <w:jc w:val="center"/>
        <w:rPr>
          <w:rFonts w:cs="Arial"/>
        </w:rPr>
      </w:pPr>
    </w:p>
    <w:p w14:paraId="746E2800" w14:textId="77777777" w:rsidR="00914637" w:rsidRDefault="00914637" w:rsidP="00914637">
      <w:pPr>
        <w:jc w:val="center"/>
        <w:rPr>
          <w:rFonts w:cs="Arial"/>
        </w:rPr>
      </w:pPr>
    </w:p>
    <w:p w14:paraId="0C612100" w14:textId="77777777" w:rsidR="00D336BF" w:rsidRDefault="00D336BF" w:rsidP="00914637">
      <w:pPr>
        <w:jc w:val="center"/>
        <w:rPr>
          <w:rFonts w:cs="Arial"/>
        </w:rPr>
      </w:pPr>
    </w:p>
    <w:p w14:paraId="5EFC3DD5" w14:textId="77777777" w:rsidR="00D336BF" w:rsidRPr="00A8627F" w:rsidRDefault="00D336BF" w:rsidP="00914637">
      <w:pPr>
        <w:jc w:val="center"/>
        <w:rPr>
          <w:rFonts w:cs="Arial"/>
        </w:rPr>
      </w:pPr>
    </w:p>
    <w:p w14:paraId="349E501A" w14:textId="77777777" w:rsidR="00914637" w:rsidRPr="00A8627F" w:rsidRDefault="00914637" w:rsidP="00914637">
      <w:pPr>
        <w:jc w:val="center"/>
        <w:rPr>
          <w:rFonts w:cs="Arial"/>
        </w:rPr>
      </w:pPr>
    </w:p>
    <w:p w14:paraId="3873D368" w14:textId="77777777" w:rsidR="00914637" w:rsidRPr="00A8627F" w:rsidRDefault="00914637" w:rsidP="00914637">
      <w:pPr>
        <w:jc w:val="center"/>
        <w:rPr>
          <w:rFonts w:cs="Arial"/>
          <w:b/>
          <w:bCs/>
          <w:sz w:val="60"/>
          <w:szCs w:val="60"/>
        </w:rPr>
      </w:pPr>
      <w:r w:rsidRPr="00A8627F">
        <w:rPr>
          <w:rFonts w:cs="Arial"/>
          <w:b/>
          <w:bCs/>
          <w:sz w:val="60"/>
          <w:szCs w:val="60"/>
        </w:rPr>
        <w:t xml:space="preserve">Titel der Dissertation </w:t>
      </w:r>
    </w:p>
    <w:p w14:paraId="4E820E14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  <w:r w:rsidRPr="00A8627F">
        <w:rPr>
          <w:rFonts w:cs="Arial"/>
          <w:sz w:val="32"/>
          <w:szCs w:val="32"/>
        </w:rPr>
        <w:t>Ggf. Untertitel</w:t>
      </w:r>
    </w:p>
    <w:p w14:paraId="6E62F22D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64F18B2D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21752DAB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2765B750" w14:textId="24CBC276" w:rsidR="00914637" w:rsidRPr="00A8627F" w:rsidRDefault="00914637" w:rsidP="00914637">
      <w:pPr>
        <w:spacing w:before="120" w:after="120" w:line="276" w:lineRule="auto"/>
        <w:jc w:val="center"/>
        <w:rPr>
          <w:rFonts w:cs="Arial"/>
          <w:sz w:val="32"/>
          <w:szCs w:val="32"/>
        </w:rPr>
      </w:pPr>
      <w:r w:rsidRPr="00A8627F">
        <w:rPr>
          <w:rFonts w:cs="Arial"/>
          <w:sz w:val="32"/>
          <w:szCs w:val="32"/>
        </w:rPr>
        <w:t xml:space="preserve">Inauguraldissertation / Publikationsbasierte Dissertation </w:t>
      </w:r>
      <w:r w:rsidRPr="00A8627F">
        <w:rPr>
          <w:rFonts w:cs="Arial"/>
          <w:sz w:val="32"/>
          <w:szCs w:val="32"/>
        </w:rPr>
        <w:br/>
        <w:t xml:space="preserve">zur Erlangung des akademischen Doktorgrades </w:t>
      </w:r>
      <w:r w:rsidRPr="00A8627F">
        <w:rPr>
          <w:rFonts w:cs="Arial"/>
          <w:sz w:val="32"/>
          <w:szCs w:val="32"/>
        </w:rPr>
        <w:br/>
        <w:t xml:space="preserve">Doktor der </w:t>
      </w:r>
      <w:r w:rsidR="00FC5495">
        <w:rPr>
          <w:rFonts w:cs="Arial"/>
          <w:sz w:val="32"/>
          <w:szCs w:val="32"/>
        </w:rPr>
        <w:t>Ingenieur</w:t>
      </w:r>
      <w:r>
        <w:rPr>
          <w:rFonts w:cs="Arial"/>
          <w:sz w:val="32"/>
          <w:szCs w:val="32"/>
        </w:rPr>
        <w:t>wissenschaften</w:t>
      </w:r>
      <w:r w:rsidRPr="00A8627F">
        <w:rPr>
          <w:rFonts w:cs="Arial"/>
          <w:sz w:val="32"/>
          <w:szCs w:val="32"/>
        </w:rPr>
        <w:t xml:space="preserve"> </w:t>
      </w:r>
      <w:r w:rsidRPr="00A8627F">
        <w:rPr>
          <w:rFonts w:cs="Arial"/>
          <w:sz w:val="32"/>
          <w:szCs w:val="32"/>
        </w:rPr>
        <w:br/>
        <w:t>(Dr.</w:t>
      </w:r>
      <w:r w:rsidR="00FC5495">
        <w:rPr>
          <w:rFonts w:cs="Arial"/>
          <w:sz w:val="32"/>
          <w:szCs w:val="32"/>
        </w:rPr>
        <w:t>-Ing.</w:t>
      </w:r>
      <w:r w:rsidRPr="00A8627F">
        <w:rPr>
          <w:rFonts w:cs="Arial"/>
          <w:sz w:val="32"/>
          <w:szCs w:val="32"/>
        </w:rPr>
        <w:t>)</w:t>
      </w:r>
    </w:p>
    <w:p w14:paraId="043648C4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31922C5E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13EB580A" w14:textId="77777777" w:rsidR="009C2250" w:rsidRDefault="00914637" w:rsidP="009C2250">
      <w:pPr>
        <w:jc w:val="center"/>
        <w:rPr>
          <w:rFonts w:cs="Arial"/>
          <w:sz w:val="32"/>
          <w:szCs w:val="32"/>
        </w:rPr>
      </w:pPr>
      <w:r w:rsidRPr="009C2250">
        <w:rPr>
          <w:rFonts w:cs="Arial"/>
          <w:sz w:val="32"/>
          <w:szCs w:val="32"/>
        </w:rPr>
        <w:t xml:space="preserve">am </w:t>
      </w:r>
      <w:r w:rsidR="009C2250" w:rsidRPr="009C2250">
        <w:rPr>
          <w:rFonts w:cs="Arial"/>
          <w:sz w:val="32"/>
          <w:szCs w:val="32"/>
        </w:rPr>
        <w:t>P</w:t>
      </w:r>
      <w:r w:rsidR="009C2250">
        <w:rPr>
          <w:rFonts w:cs="Arial"/>
          <w:sz w:val="32"/>
          <w:szCs w:val="32"/>
        </w:rPr>
        <w:t xml:space="preserve">romotionszentrum Integrierte Mobilität </w:t>
      </w:r>
    </w:p>
    <w:p w14:paraId="17F8B26C" w14:textId="77777777" w:rsidR="009C2250" w:rsidRDefault="009C2250" w:rsidP="009C2250">
      <w:pPr>
        <w:jc w:val="center"/>
        <w:rPr>
          <w:rFonts w:cs="Arial"/>
          <w:sz w:val="32"/>
          <w:szCs w:val="32"/>
        </w:rPr>
      </w:pPr>
    </w:p>
    <w:p w14:paraId="1E401460" w14:textId="5E479C6B" w:rsidR="00914637" w:rsidRPr="00A8627F" w:rsidRDefault="009C2250" w:rsidP="009C2250">
      <w:pPr>
        <w:jc w:val="center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t>der</w:t>
      </w:r>
      <w:r w:rsidR="00914637" w:rsidRPr="00A8627F">
        <w:rPr>
          <w:rFonts w:cs="Arial"/>
          <w:sz w:val="32"/>
          <w:szCs w:val="32"/>
        </w:rPr>
        <w:br/>
        <w:t xml:space="preserve">Hochschule für angewandte Wissenschaften München </w:t>
      </w:r>
      <w:r w:rsidR="00914637" w:rsidRPr="00A8627F">
        <w:rPr>
          <w:rFonts w:cs="Arial"/>
          <w:sz w:val="32"/>
          <w:szCs w:val="32"/>
        </w:rPr>
        <w:br/>
      </w:r>
    </w:p>
    <w:p w14:paraId="1B5A7A46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79118945" w14:textId="77777777" w:rsidR="00914637" w:rsidRPr="00A8627F" w:rsidRDefault="00914637" w:rsidP="00914637">
      <w:pPr>
        <w:rPr>
          <w:rFonts w:cs="Arial"/>
          <w:sz w:val="32"/>
          <w:szCs w:val="32"/>
        </w:rPr>
      </w:pPr>
    </w:p>
    <w:p w14:paraId="30CC24F6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  <w:r w:rsidRPr="00A8627F">
        <w:rPr>
          <w:rFonts w:cs="Arial"/>
          <w:sz w:val="32"/>
          <w:szCs w:val="32"/>
        </w:rPr>
        <w:t>vorgelegt von</w:t>
      </w:r>
      <w:r w:rsidRPr="00A8627F">
        <w:rPr>
          <w:rFonts w:cs="Arial"/>
          <w:sz w:val="32"/>
          <w:szCs w:val="32"/>
        </w:rPr>
        <w:br/>
        <w:t>Vorname Nachname</w:t>
      </w:r>
      <w:r w:rsidRPr="00A8627F">
        <w:rPr>
          <w:rFonts w:cs="Arial"/>
          <w:sz w:val="32"/>
          <w:szCs w:val="32"/>
        </w:rPr>
        <w:br/>
        <w:t xml:space="preserve">eingereicht am </w:t>
      </w:r>
      <w:proofErr w:type="spellStart"/>
      <w:proofErr w:type="gramStart"/>
      <w:r w:rsidRPr="00A8627F">
        <w:rPr>
          <w:rFonts w:cs="Arial"/>
          <w:sz w:val="32"/>
          <w:szCs w:val="32"/>
        </w:rPr>
        <w:t>dd.mm.yyyy</w:t>
      </w:r>
      <w:proofErr w:type="spellEnd"/>
      <w:proofErr w:type="gramEnd"/>
    </w:p>
    <w:p w14:paraId="22B2C5D0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3F5B8B3D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3A34209C" w14:textId="77777777" w:rsidR="002F3CFF" w:rsidRDefault="002F3CFF" w:rsidP="002F3CFF">
      <w:pPr>
        <w:rPr>
          <w:rFonts w:cs="Arial"/>
          <w:sz w:val="32"/>
          <w:szCs w:val="32"/>
        </w:rPr>
        <w:sectPr w:rsidR="002F3CFF" w:rsidSect="00E66165">
          <w:headerReference w:type="default" r:id="rId11"/>
          <w:headerReference w:type="first" r:id="rId12"/>
          <w:pgSz w:w="11906" w:h="16838" w:code="9"/>
          <w:pgMar w:top="2387" w:right="1134" w:bottom="1560" w:left="1134" w:header="720" w:footer="317" w:gutter="0"/>
          <w:cols w:space="720"/>
          <w:formProt w:val="0"/>
          <w:docGrid w:linePitch="272"/>
        </w:sectPr>
      </w:pPr>
    </w:p>
    <w:p w14:paraId="00602FD0" w14:textId="77777777" w:rsidR="00914637" w:rsidRPr="00A8627F" w:rsidRDefault="00914637" w:rsidP="002F3CFF">
      <w:pPr>
        <w:jc w:val="center"/>
        <w:rPr>
          <w:rFonts w:cs="Arial"/>
        </w:rPr>
      </w:pPr>
      <w:r w:rsidRPr="00A8627F">
        <w:rPr>
          <w:rFonts w:cs="Arial"/>
        </w:rPr>
        <w:lastRenderedPageBreak/>
        <w:t>[Rückseite]</w:t>
      </w:r>
    </w:p>
    <w:p w14:paraId="0516E574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5A6D5108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2ECA8978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2B0880F5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004811F9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67E61E33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022172D5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583F113F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06857CC1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4A0F9A94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53AA0EE2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3E09DC41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1B536F86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6AEA2D36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34D56009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78D21700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2EC9641F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7F12BC52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0CCF8570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103EBFAE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524C2D35" w14:textId="77777777" w:rsidR="00914637" w:rsidRDefault="00914637" w:rsidP="00914637">
      <w:pPr>
        <w:jc w:val="center"/>
        <w:rPr>
          <w:rFonts w:cs="Arial"/>
          <w:sz w:val="32"/>
          <w:szCs w:val="32"/>
        </w:rPr>
      </w:pPr>
    </w:p>
    <w:p w14:paraId="4F6F3088" w14:textId="77777777" w:rsidR="00914637" w:rsidRDefault="00914637" w:rsidP="00914637">
      <w:pPr>
        <w:jc w:val="center"/>
        <w:rPr>
          <w:rFonts w:cs="Arial"/>
          <w:sz w:val="32"/>
          <w:szCs w:val="32"/>
        </w:rPr>
      </w:pPr>
    </w:p>
    <w:p w14:paraId="77A5A8EB" w14:textId="77777777" w:rsidR="00914637" w:rsidRDefault="00914637" w:rsidP="00914637">
      <w:pPr>
        <w:jc w:val="center"/>
        <w:rPr>
          <w:rFonts w:cs="Arial"/>
          <w:sz w:val="32"/>
          <w:szCs w:val="32"/>
        </w:rPr>
      </w:pPr>
    </w:p>
    <w:p w14:paraId="294E4592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3ACFB1CE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06A7CB96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6E39F86E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40FC83FB" w14:textId="77777777" w:rsidR="00914637" w:rsidRPr="00A8627F" w:rsidRDefault="00914637" w:rsidP="00914637">
      <w:pPr>
        <w:jc w:val="center"/>
        <w:rPr>
          <w:rFonts w:cs="Arial"/>
          <w:sz w:val="32"/>
          <w:szCs w:val="32"/>
        </w:rPr>
      </w:pPr>
    </w:p>
    <w:p w14:paraId="325FFCF1" w14:textId="77777777" w:rsidR="00914637" w:rsidRDefault="00914637" w:rsidP="00914637">
      <w:pPr>
        <w:rPr>
          <w:rFonts w:cs="Arial"/>
          <w:sz w:val="32"/>
          <w:szCs w:val="32"/>
        </w:rPr>
      </w:pPr>
    </w:p>
    <w:p w14:paraId="27776B57" w14:textId="77777777" w:rsidR="00914637" w:rsidRDefault="00914637" w:rsidP="00914637">
      <w:pPr>
        <w:rPr>
          <w:rFonts w:cs="Arial"/>
          <w:sz w:val="32"/>
          <w:szCs w:val="32"/>
        </w:rPr>
      </w:pPr>
    </w:p>
    <w:p w14:paraId="622BE8BE" w14:textId="395D72DC" w:rsidR="00CA1D21" w:rsidRPr="00CC6A5A" w:rsidRDefault="00CA1D21" w:rsidP="00CA1D21">
      <w:pPr>
        <w:jc w:val="left"/>
        <w:rPr>
          <w:rFonts w:cs="Arial"/>
          <w:b/>
          <w:bCs/>
        </w:rPr>
      </w:pPr>
      <w:r w:rsidRPr="00CC6A5A">
        <w:rPr>
          <w:rFonts w:cs="Arial"/>
          <w:b/>
          <w:bCs/>
        </w:rPr>
        <w:t xml:space="preserve">Erstbetreuerin bzw. Erstbetreuer: </w:t>
      </w:r>
      <w:r w:rsidRPr="00CC6A5A">
        <w:rPr>
          <w:rFonts w:cs="Arial"/>
          <w:b/>
          <w:bCs/>
        </w:rPr>
        <w:tab/>
      </w:r>
      <w:r w:rsidRPr="00CC6A5A">
        <w:rPr>
          <w:rFonts w:cs="Arial"/>
          <w:b/>
          <w:bCs/>
        </w:rPr>
        <w:tab/>
      </w:r>
      <w:r w:rsidRPr="00CC6A5A">
        <w:rPr>
          <w:rFonts w:cs="Arial"/>
        </w:rPr>
        <w:t>Titel Vorname Name (Hochschule</w:t>
      </w:r>
      <w:r w:rsidR="00D04FEB">
        <w:rPr>
          <w:rFonts w:cs="Arial"/>
        </w:rPr>
        <w:t>)</w:t>
      </w:r>
      <w:r w:rsidRPr="00CC6A5A">
        <w:rPr>
          <w:rFonts w:cs="Arial"/>
          <w:b/>
          <w:bCs/>
        </w:rPr>
        <w:t xml:space="preserve"> </w:t>
      </w:r>
    </w:p>
    <w:p w14:paraId="498CA5A7" w14:textId="510C2761" w:rsidR="00CA1D21" w:rsidRDefault="00CA1D21" w:rsidP="00CA1D21">
      <w:pPr>
        <w:jc w:val="left"/>
        <w:rPr>
          <w:rFonts w:cs="Arial"/>
        </w:rPr>
      </w:pPr>
      <w:r w:rsidRPr="00CC6A5A">
        <w:rPr>
          <w:rFonts w:cs="Arial"/>
          <w:b/>
          <w:bCs/>
        </w:rPr>
        <w:t>Zweitbetreuerin bzw. Zweitbetreuer</w:t>
      </w:r>
      <w:r w:rsidRPr="00CC6A5A">
        <w:rPr>
          <w:rFonts w:cs="Arial"/>
          <w:b/>
          <w:bCs/>
        </w:rPr>
        <w:tab/>
      </w:r>
      <w:r w:rsidRPr="00CC6A5A">
        <w:rPr>
          <w:rFonts w:cs="Arial"/>
          <w:b/>
          <w:bCs/>
        </w:rPr>
        <w:tab/>
      </w:r>
      <w:r w:rsidRPr="00CC6A5A">
        <w:rPr>
          <w:rFonts w:cs="Arial"/>
        </w:rPr>
        <w:t>Titel Vorname Name (Hochschule</w:t>
      </w:r>
      <w:r w:rsidR="00D04FEB">
        <w:rPr>
          <w:rFonts w:cs="Arial"/>
        </w:rPr>
        <w:t>)</w:t>
      </w:r>
    </w:p>
    <w:p w14:paraId="33BBCF56" w14:textId="5A4F9CB0" w:rsidR="00CA1D21" w:rsidRPr="00CC6A5A" w:rsidRDefault="00CA1D21" w:rsidP="00CA1D21">
      <w:pPr>
        <w:jc w:val="left"/>
        <w:rPr>
          <w:rFonts w:cs="Arial"/>
          <w:b/>
          <w:bCs/>
        </w:rPr>
      </w:pPr>
      <w:r w:rsidRPr="00CC6A5A">
        <w:rPr>
          <w:rFonts w:cs="Arial"/>
          <w:b/>
          <w:bCs/>
        </w:rPr>
        <w:t>Erst</w:t>
      </w:r>
      <w:r>
        <w:rPr>
          <w:rFonts w:cs="Arial"/>
          <w:b/>
          <w:bCs/>
        </w:rPr>
        <w:t>gutachterin</w:t>
      </w:r>
      <w:r w:rsidRPr="00CC6A5A">
        <w:rPr>
          <w:rFonts w:cs="Arial"/>
          <w:b/>
          <w:bCs/>
        </w:rPr>
        <w:t xml:space="preserve"> bzw. Erst</w:t>
      </w:r>
      <w:r>
        <w:rPr>
          <w:rFonts w:cs="Arial"/>
          <w:b/>
          <w:bCs/>
        </w:rPr>
        <w:t>gutachter</w:t>
      </w:r>
      <w:r w:rsidRPr="00CC6A5A">
        <w:rPr>
          <w:rFonts w:cs="Arial"/>
          <w:b/>
          <w:bCs/>
        </w:rPr>
        <w:t xml:space="preserve">: </w:t>
      </w:r>
      <w:r w:rsidRPr="00CC6A5A">
        <w:rPr>
          <w:rFonts w:cs="Arial"/>
          <w:b/>
          <w:bCs/>
        </w:rPr>
        <w:tab/>
      </w:r>
      <w:r w:rsidRPr="00CC6A5A">
        <w:rPr>
          <w:rFonts w:cs="Arial"/>
          <w:b/>
          <w:bCs/>
        </w:rPr>
        <w:tab/>
      </w:r>
      <w:r w:rsidRPr="00CC6A5A">
        <w:rPr>
          <w:rFonts w:cs="Arial"/>
        </w:rPr>
        <w:t>Titel Vorname Name (Hochschule</w:t>
      </w:r>
      <w:r w:rsidR="00D04FEB">
        <w:rPr>
          <w:rFonts w:cs="Arial"/>
        </w:rPr>
        <w:t>)</w:t>
      </w:r>
      <w:r w:rsidRPr="00CC6A5A">
        <w:rPr>
          <w:rFonts w:cs="Arial"/>
          <w:b/>
          <w:bCs/>
        </w:rPr>
        <w:t xml:space="preserve"> </w:t>
      </w:r>
    </w:p>
    <w:p w14:paraId="470DDDA6" w14:textId="3B3AEDB8" w:rsidR="00CA1D21" w:rsidRDefault="00CA1D21" w:rsidP="00CA1D21">
      <w:pPr>
        <w:jc w:val="left"/>
        <w:rPr>
          <w:rFonts w:cs="Arial"/>
        </w:rPr>
      </w:pPr>
      <w:r w:rsidRPr="00CC6A5A">
        <w:rPr>
          <w:rFonts w:cs="Arial"/>
          <w:b/>
          <w:bCs/>
        </w:rPr>
        <w:t>Zweit</w:t>
      </w:r>
      <w:r>
        <w:rPr>
          <w:rFonts w:cs="Arial"/>
          <w:b/>
          <w:bCs/>
        </w:rPr>
        <w:t>gutachterin</w:t>
      </w:r>
      <w:r w:rsidRPr="00CC6A5A">
        <w:rPr>
          <w:rFonts w:cs="Arial"/>
          <w:b/>
          <w:bCs/>
        </w:rPr>
        <w:t xml:space="preserve"> bzw. Zweit</w:t>
      </w:r>
      <w:r>
        <w:rPr>
          <w:rFonts w:cs="Arial"/>
          <w:b/>
          <w:bCs/>
        </w:rPr>
        <w:t>gutachter</w:t>
      </w:r>
      <w:r w:rsidRPr="00CC6A5A">
        <w:rPr>
          <w:rFonts w:cs="Arial"/>
          <w:b/>
          <w:bCs/>
        </w:rPr>
        <w:tab/>
      </w:r>
      <w:r w:rsidRPr="00CC6A5A">
        <w:rPr>
          <w:rFonts w:cs="Arial"/>
        </w:rPr>
        <w:t>Titel Vorname Name (Hochschule</w:t>
      </w:r>
      <w:r w:rsidR="00D04FEB">
        <w:rPr>
          <w:rFonts w:cs="Arial"/>
        </w:rPr>
        <w:t>)</w:t>
      </w:r>
    </w:p>
    <w:p w14:paraId="79FD071D" w14:textId="5EBE8741" w:rsidR="00CA1D21" w:rsidRPr="00CC6A5A" w:rsidRDefault="00CA1D21" w:rsidP="00CA1D21">
      <w:pPr>
        <w:jc w:val="left"/>
        <w:rPr>
          <w:rFonts w:cs="Arial"/>
          <w:b/>
          <w:bCs/>
        </w:rPr>
      </w:pPr>
      <w:r w:rsidRPr="00A848C6">
        <w:rPr>
          <w:rFonts w:cs="Arial"/>
          <w:b/>
          <w:bCs/>
        </w:rPr>
        <w:t>Ggf.</w:t>
      </w:r>
      <w:r>
        <w:rPr>
          <w:rFonts w:cs="Arial"/>
        </w:rPr>
        <w:t xml:space="preserve"> </w:t>
      </w:r>
      <w:r>
        <w:rPr>
          <w:rFonts w:cs="Arial"/>
          <w:b/>
          <w:bCs/>
        </w:rPr>
        <w:t>Drittgutachterin</w:t>
      </w:r>
      <w:r w:rsidRPr="00CC6A5A">
        <w:rPr>
          <w:rFonts w:cs="Arial"/>
          <w:b/>
          <w:bCs/>
        </w:rPr>
        <w:t xml:space="preserve"> bzw. </w:t>
      </w:r>
      <w:r w:rsidR="003E0DCB">
        <w:rPr>
          <w:rFonts w:cs="Arial"/>
          <w:b/>
          <w:bCs/>
        </w:rPr>
        <w:t>Dritt</w:t>
      </w:r>
      <w:r>
        <w:rPr>
          <w:rFonts w:cs="Arial"/>
          <w:b/>
          <w:bCs/>
        </w:rPr>
        <w:t>gutachter</w:t>
      </w:r>
      <w:r w:rsidRPr="00CC6A5A">
        <w:rPr>
          <w:rFonts w:cs="Arial"/>
          <w:b/>
          <w:bCs/>
        </w:rPr>
        <w:tab/>
      </w:r>
      <w:r w:rsidRPr="00CC6A5A">
        <w:rPr>
          <w:rFonts w:cs="Arial"/>
        </w:rPr>
        <w:t>Titel Vorname Name (Hochschule</w:t>
      </w:r>
      <w:r w:rsidR="00D04FEB">
        <w:rPr>
          <w:rFonts w:cs="Arial"/>
        </w:rPr>
        <w:t>)</w:t>
      </w:r>
    </w:p>
    <w:p w14:paraId="153C239E" w14:textId="2EFC1E9D" w:rsidR="00914637" w:rsidRDefault="00914637" w:rsidP="00CA1D21">
      <w:pPr>
        <w:rPr>
          <w:rFonts w:cs="Arial"/>
          <w:b/>
          <w:bCs/>
          <w:sz w:val="28"/>
          <w:szCs w:val="28"/>
        </w:rPr>
      </w:pPr>
    </w:p>
    <w:sectPr w:rsidR="00914637" w:rsidSect="00E92254">
      <w:pgSz w:w="11906" w:h="16838" w:code="9"/>
      <w:pgMar w:top="2387" w:right="1134" w:bottom="1560" w:left="1134" w:header="720" w:footer="317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51C35" w14:textId="77777777" w:rsidR="00335725" w:rsidRDefault="00335725">
      <w:r>
        <w:separator/>
      </w:r>
    </w:p>
    <w:p w14:paraId="5297C80A" w14:textId="77777777" w:rsidR="00335725" w:rsidRDefault="00335725"/>
    <w:p w14:paraId="23E1F69C" w14:textId="77777777" w:rsidR="00335725" w:rsidRDefault="00335725"/>
  </w:endnote>
  <w:endnote w:type="continuationSeparator" w:id="0">
    <w:p w14:paraId="5DC30FBB" w14:textId="77777777" w:rsidR="00335725" w:rsidRDefault="00335725">
      <w:r>
        <w:continuationSeparator/>
      </w:r>
    </w:p>
    <w:p w14:paraId="1F3F5D91" w14:textId="77777777" w:rsidR="00335725" w:rsidRDefault="00335725"/>
    <w:p w14:paraId="5CF534FA" w14:textId="77777777" w:rsidR="00335725" w:rsidRDefault="003357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125A5" w14:textId="77777777" w:rsidR="00335725" w:rsidRDefault="00335725">
      <w:r>
        <w:separator/>
      </w:r>
    </w:p>
  </w:footnote>
  <w:footnote w:type="continuationSeparator" w:id="0">
    <w:p w14:paraId="4F029779" w14:textId="77777777" w:rsidR="00335725" w:rsidRDefault="00335725">
      <w:r>
        <w:continuationSeparator/>
      </w:r>
    </w:p>
    <w:p w14:paraId="3179E21D" w14:textId="77777777" w:rsidR="00335725" w:rsidRDefault="00335725"/>
    <w:p w14:paraId="2BE42E41" w14:textId="77777777" w:rsidR="00335725" w:rsidRDefault="003357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60DAF" w14:textId="6FB758C5" w:rsidR="00916E72" w:rsidRDefault="00027573">
    <w:pPr>
      <w:pStyle w:val="Kopfzeile"/>
    </w:pPr>
    <w:r w:rsidRPr="007E2450">
      <w:rPr>
        <w:noProof/>
      </w:rPr>
      <w:drawing>
        <wp:anchor distT="0" distB="0" distL="114300" distR="114300" simplePos="0" relativeHeight="251664390" behindDoc="0" locked="0" layoutInCell="1" allowOverlap="1" wp14:anchorId="63665828" wp14:editId="67D5601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7175" cy="417195"/>
          <wp:effectExtent l="0" t="0" r="0" b="0"/>
          <wp:wrapNone/>
          <wp:docPr id="1516710526" name="Grafik 15167105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02AB" w14:textId="516144F1" w:rsidR="00075C9A" w:rsidRDefault="00075C9A">
    <w:pPr>
      <w:pStyle w:val="Kopfzeile"/>
    </w:pPr>
    <w:r w:rsidRPr="007E2450">
      <w:rPr>
        <w:noProof/>
      </w:rPr>
      <w:drawing>
        <wp:anchor distT="0" distB="0" distL="114300" distR="114300" simplePos="0" relativeHeight="251662342" behindDoc="0" locked="0" layoutInCell="1" allowOverlap="1" wp14:anchorId="1E3AC8BA" wp14:editId="1B9EA04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7175" cy="417195"/>
          <wp:effectExtent l="0" t="0" r="0" b="0"/>
          <wp:wrapNone/>
          <wp:docPr id="2059995977" name="Grafik 2059995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7C01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56A8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FE03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34D6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427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80C6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2EB2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7BCC8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08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2EA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F3B8F"/>
    <w:multiLevelType w:val="hybridMultilevel"/>
    <w:tmpl w:val="53AC61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C81593"/>
    <w:multiLevelType w:val="hybridMultilevel"/>
    <w:tmpl w:val="9C04DE66"/>
    <w:lvl w:ilvl="0" w:tplc="680C2F5E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572A69"/>
    <w:multiLevelType w:val="hybridMultilevel"/>
    <w:tmpl w:val="7F34550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00701B"/>
    <w:multiLevelType w:val="multilevel"/>
    <w:tmpl w:val="1E1C8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F86F08"/>
    <w:multiLevelType w:val="hybridMultilevel"/>
    <w:tmpl w:val="B45818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A42BF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BAE28CC"/>
    <w:multiLevelType w:val="hybridMultilevel"/>
    <w:tmpl w:val="B870114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56439B"/>
    <w:multiLevelType w:val="hybridMultilevel"/>
    <w:tmpl w:val="A4BA22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560327"/>
    <w:multiLevelType w:val="multilevel"/>
    <w:tmpl w:val="AF3C3AF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89461B6"/>
    <w:multiLevelType w:val="hybridMultilevel"/>
    <w:tmpl w:val="9EACA37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CB65B2"/>
    <w:multiLevelType w:val="hybridMultilevel"/>
    <w:tmpl w:val="AF3C3AF8"/>
    <w:lvl w:ilvl="0" w:tplc="90AA77EA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63A6D45"/>
    <w:multiLevelType w:val="hybridMultilevel"/>
    <w:tmpl w:val="13C482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1579FC"/>
    <w:multiLevelType w:val="hybridMultilevel"/>
    <w:tmpl w:val="FE3AA6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F19FD"/>
    <w:multiLevelType w:val="hybridMultilevel"/>
    <w:tmpl w:val="D7428074"/>
    <w:lvl w:ilvl="0" w:tplc="3BF0C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48E6ED0"/>
    <w:multiLevelType w:val="hybridMultilevel"/>
    <w:tmpl w:val="4D7291CE"/>
    <w:lvl w:ilvl="0" w:tplc="0A3856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6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7D94058"/>
    <w:multiLevelType w:val="hybridMultilevel"/>
    <w:tmpl w:val="8168EA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D3B15"/>
    <w:multiLevelType w:val="multilevel"/>
    <w:tmpl w:val="9C04DE6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06969"/>
    <w:multiLevelType w:val="multilevel"/>
    <w:tmpl w:val="834A557E"/>
    <w:lvl w:ilvl="0">
      <w:start w:val="1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8" w15:restartNumberingAfterBreak="0">
    <w:nsid w:val="709541E3"/>
    <w:multiLevelType w:val="hybridMultilevel"/>
    <w:tmpl w:val="A5124EEA"/>
    <w:lvl w:ilvl="0" w:tplc="ECD2B9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3BAEEF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EE34EE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F2C210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C7D030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2E4C65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769EFB7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6AF00E4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823478F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num w:numId="1" w16cid:durableId="1230531739">
    <w:abstractNumId w:val="27"/>
  </w:num>
  <w:num w:numId="2" w16cid:durableId="675350554">
    <w:abstractNumId w:val="9"/>
  </w:num>
  <w:num w:numId="3" w16cid:durableId="1753314624">
    <w:abstractNumId w:val="7"/>
  </w:num>
  <w:num w:numId="4" w16cid:durableId="1139617703">
    <w:abstractNumId w:val="6"/>
  </w:num>
  <w:num w:numId="5" w16cid:durableId="1184440929">
    <w:abstractNumId w:val="5"/>
  </w:num>
  <w:num w:numId="6" w16cid:durableId="2141149033">
    <w:abstractNumId w:val="4"/>
  </w:num>
  <w:num w:numId="7" w16cid:durableId="295451963">
    <w:abstractNumId w:val="8"/>
  </w:num>
  <w:num w:numId="8" w16cid:durableId="1193612354">
    <w:abstractNumId w:val="3"/>
  </w:num>
  <w:num w:numId="9" w16cid:durableId="271062090">
    <w:abstractNumId w:val="2"/>
  </w:num>
  <w:num w:numId="10" w16cid:durableId="310671429">
    <w:abstractNumId w:val="1"/>
  </w:num>
  <w:num w:numId="11" w16cid:durableId="554582085">
    <w:abstractNumId w:val="0"/>
  </w:num>
  <w:num w:numId="12" w16cid:durableId="1928728923">
    <w:abstractNumId w:val="11"/>
  </w:num>
  <w:num w:numId="13" w16cid:durableId="2056658145">
    <w:abstractNumId w:val="15"/>
  </w:num>
  <w:num w:numId="14" w16cid:durableId="130950219">
    <w:abstractNumId w:val="26"/>
  </w:num>
  <w:num w:numId="15" w16cid:durableId="1833179808">
    <w:abstractNumId w:val="23"/>
  </w:num>
  <w:num w:numId="16" w16cid:durableId="1372993764">
    <w:abstractNumId w:val="24"/>
  </w:num>
  <w:num w:numId="17" w16cid:durableId="842012700">
    <w:abstractNumId w:val="20"/>
  </w:num>
  <w:num w:numId="18" w16cid:durableId="1319460104">
    <w:abstractNumId w:val="18"/>
  </w:num>
  <w:num w:numId="19" w16cid:durableId="842403951">
    <w:abstractNumId w:val="19"/>
  </w:num>
  <w:num w:numId="20" w16cid:durableId="479200753">
    <w:abstractNumId w:val="16"/>
  </w:num>
  <w:num w:numId="21" w16cid:durableId="574702313">
    <w:abstractNumId w:val="14"/>
  </w:num>
  <w:num w:numId="22" w16cid:durableId="1314262430">
    <w:abstractNumId w:val="12"/>
  </w:num>
  <w:num w:numId="23" w16cid:durableId="2045789753">
    <w:abstractNumId w:val="13"/>
  </w:num>
  <w:num w:numId="24" w16cid:durableId="619990706">
    <w:abstractNumId w:val="22"/>
  </w:num>
  <w:num w:numId="25" w16cid:durableId="1444423923">
    <w:abstractNumId w:val="17"/>
  </w:num>
  <w:num w:numId="26" w16cid:durableId="509638133">
    <w:abstractNumId w:val="10"/>
  </w:num>
  <w:num w:numId="27" w16cid:durableId="1130264">
    <w:abstractNumId w:val="28"/>
  </w:num>
  <w:num w:numId="28" w16cid:durableId="1133519205">
    <w:abstractNumId w:val="21"/>
  </w:num>
  <w:num w:numId="29" w16cid:durableId="7668115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DA"/>
    <w:rsid w:val="000056AF"/>
    <w:rsid w:val="00006AFB"/>
    <w:rsid w:val="00007AAD"/>
    <w:rsid w:val="00014527"/>
    <w:rsid w:val="00020CEC"/>
    <w:rsid w:val="00026771"/>
    <w:rsid w:val="00027573"/>
    <w:rsid w:val="00031D84"/>
    <w:rsid w:val="00036A73"/>
    <w:rsid w:val="00042DE0"/>
    <w:rsid w:val="0004474D"/>
    <w:rsid w:val="00052BE9"/>
    <w:rsid w:val="000548D9"/>
    <w:rsid w:val="000570EB"/>
    <w:rsid w:val="00061882"/>
    <w:rsid w:val="00070EFE"/>
    <w:rsid w:val="00075C9A"/>
    <w:rsid w:val="00083EC5"/>
    <w:rsid w:val="000920A2"/>
    <w:rsid w:val="000A40A1"/>
    <w:rsid w:val="000A7581"/>
    <w:rsid w:val="000A77F1"/>
    <w:rsid w:val="000A7FEE"/>
    <w:rsid w:val="000B241E"/>
    <w:rsid w:val="000B46F1"/>
    <w:rsid w:val="000C1578"/>
    <w:rsid w:val="000C44A5"/>
    <w:rsid w:val="000D3850"/>
    <w:rsid w:val="000D5F7A"/>
    <w:rsid w:val="000D662D"/>
    <w:rsid w:val="000E3D8E"/>
    <w:rsid w:val="000E4236"/>
    <w:rsid w:val="000E4348"/>
    <w:rsid w:val="000F00B0"/>
    <w:rsid w:val="000F286D"/>
    <w:rsid w:val="000F356A"/>
    <w:rsid w:val="000F3BDD"/>
    <w:rsid w:val="000F4CE1"/>
    <w:rsid w:val="000F5EFD"/>
    <w:rsid w:val="000F683E"/>
    <w:rsid w:val="001004A0"/>
    <w:rsid w:val="00104349"/>
    <w:rsid w:val="00104D1C"/>
    <w:rsid w:val="00112BB2"/>
    <w:rsid w:val="00117865"/>
    <w:rsid w:val="001204BF"/>
    <w:rsid w:val="0012199C"/>
    <w:rsid w:val="001220ED"/>
    <w:rsid w:val="00124EF5"/>
    <w:rsid w:val="00133939"/>
    <w:rsid w:val="00143DA2"/>
    <w:rsid w:val="00143EFD"/>
    <w:rsid w:val="00150D83"/>
    <w:rsid w:val="00161350"/>
    <w:rsid w:val="00162AAC"/>
    <w:rsid w:val="00162BE9"/>
    <w:rsid w:val="00171D92"/>
    <w:rsid w:val="00182295"/>
    <w:rsid w:val="001869C8"/>
    <w:rsid w:val="00197FC8"/>
    <w:rsid w:val="001A4985"/>
    <w:rsid w:val="001A5ABB"/>
    <w:rsid w:val="001A6ADD"/>
    <w:rsid w:val="001B21E3"/>
    <w:rsid w:val="001C0FEA"/>
    <w:rsid w:val="001C6AAF"/>
    <w:rsid w:val="001C7C37"/>
    <w:rsid w:val="001D00D4"/>
    <w:rsid w:val="001E2A76"/>
    <w:rsid w:val="001E7A8D"/>
    <w:rsid w:val="001F0EBA"/>
    <w:rsid w:val="001F1E5F"/>
    <w:rsid w:val="001F2E50"/>
    <w:rsid w:val="001F2E79"/>
    <w:rsid w:val="001F6149"/>
    <w:rsid w:val="002001D1"/>
    <w:rsid w:val="00200DB9"/>
    <w:rsid w:val="00215224"/>
    <w:rsid w:val="002202DC"/>
    <w:rsid w:val="00220843"/>
    <w:rsid w:val="00225022"/>
    <w:rsid w:val="0023140B"/>
    <w:rsid w:val="00235E67"/>
    <w:rsid w:val="002457F8"/>
    <w:rsid w:val="00255F29"/>
    <w:rsid w:val="00256C7B"/>
    <w:rsid w:val="00267797"/>
    <w:rsid w:val="00276758"/>
    <w:rsid w:val="002773A7"/>
    <w:rsid w:val="0028756A"/>
    <w:rsid w:val="00290C21"/>
    <w:rsid w:val="00290D26"/>
    <w:rsid w:val="002A0525"/>
    <w:rsid w:val="002A15A5"/>
    <w:rsid w:val="002A6B73"/>
    <w:rsid w:val="002A7AE9"/>
    <w:rsid w:val="002B2EF5"/>
    <w:rsid w:val="002C6E1D"/>
    <w:rsid w:val="002D466C"/>
    <w:rsid w:val="002D67BD"/>
    <w:rsid w:val="002E5980"/>
    <w:rsid w:val="002E5B1A"/>
    <w:rsid w:val="002F12A6"/>
    <w:rsid w:val="002F190A"/>
    <w:rsid w:val="002F282C"/>
    <w:rsid w:val="002F3CFF"/>
    <w:rsid w:val="00310F83"/>
    <w:rsid w:val="003163FE"/>
    <w:rsid w:val="003172E6"/>
    <w:rsid w:val="00321E80"/>
    <w:rsid w:val="003226CF"/>
    <w:rsid w:val="00324A70"/>
    <w:rsid w:val="00331D3A"/>
    <w:rsid w:val="00333A16"/>
    <w:rsid w:val="00333E06"/>
    <w:rsid w:val="00334A4C"/>
    <w:rsid w:val="00335725"/>
    <w:rsid w:val="0033771D"/>
    <w:rsid w:val="0033791C"/>
    <w:rsid w:val="00342E5C"/>
    <w:rsid w:val="00343DDC"/>
    <w:rsid w:val="0034518E"/>
    <w:rsid w:val="0035162F"/>
    <w:rsid w:val="00353CDA"/>
    <w:rsid w:val="00357146"/>
    <w:rsid w:val="003607CD"/>
    <w:rsid w:val="00363FA2"/>
    <w:rsid w:val="00364183"/>
    <w:rsid w:val="00370AE2"/>
    <w:rsid w:val="003734AD"/>
    <w:rsid w:val="003749F8"/>
    <w:rsid w:val="003778E6"/>
    <w:rsid w:val="0038324E"/>
    <w:rsid w:val="003834D6"/>
    <w:rsid w:val="00386912"/>
    <w:rsid w:val="003A0415"/>
    <w:rsid w:val="003A1FEA"/>
    <w:rsid w:val="003A2D6C"/>
    <w:rsid w:val="003A49D1"/>
    <w:rsid w:val="003A4D45"/>
    <w:rsid w:val="003A5422"/>
    <w:rsid w:val="003A6772"/>
    <w:rsid w:val="003B1A89"/>
    <w:rsid w:val="003C4D8D"/>
    <w:rsid w:val="003C65C1"/>
    <w:rsid w:val="003C69F6"/>
    <w:rsid w:val="003D494D"/>
    <w:rsid w:val="003D67E6"/>
    <w:rsid w:val="003D74F8"/>
    <w:rsid w:val="003E0DCB"/>
    <w:rsid w:val="003E7549"/>
    <w:rsid w:val="003E759B"/>
    <w:rsid w:val="003F41FF"/>
    <w:rsid w:val="003F722C"/>
    <w:rsid w:val="0040012F"/>
    <w:rsid w:val="0040496A"/>
    <w:rsid w:val="00404F79"/>
    <w:rsid w:val="004173BC"/>
    <w:rsid w:val="0041781F"/>
    <w:rsid w:val="00423895"/>
    <w:rsid w:val="00424F0A"/>
    <w:rsid w:val="004251C0"/>
    <w:rsid w:val="00425786"/>
    <w:rsid w:val="00436977"/>
    <w:rsid w:val="004429E8"/>
    <w:rsid w:val="00443A00"/>
    <w:rsid w:val="0044732A"/>
    <w:rsid w:val="0046225A"/>
    <w:rsid w:val="00472027"/>
    <w:rsid w:val="0047277B"/>
    <w:rsid w:val="00473D1D"/>
    <w:rsid w:val="00484E0F"/>
    <w:rsid w:val="004861DE"/>
    <w:rsid w:val="0048700A"/>
    <w:rsid w:val="004936A0"/>
    <w:rsid w:val="004A127A"/>
    <w:rsid w:val="004A169A"/>
    <w:rsid w:val="004A4FF5"/>
    <w:rsid w:val="004B59A9"/>
    <w:rsid w:val="004C0E54"/>
    <w:rsid w:val="004C17C8"/>
    <w:rsid w:val="004C2CCE"/>
    <w:rsid w:val="004C688E"/>
    <w:rsid w:val="004D4A6F"/>
    <w:rsid w:val="004D4FFA"/>
    <w:rsid w:val="004D66F7"/>
    <w:rsid w:val="004E44D0"/>
    <w:rsid w:val="004E5273"/>
    <w:rsid w:val="004F6393"/>
    <w:rsid w:val="004F70BA"/>
    <w:rsid w:val="005045F0"/>
    <w:rsid w:val="0051095C"/>
    <w:rsid w:val="00513123"/>
    <w:rsid w:val="0051492D"/>
    <w:rsid w:val="00514B29"/>
    <w:rsid w:val="005160C7"/>
    <w:rsid w:val="00523FC9"/>
    <w:rsid w:val="005257B0"/>
    <w:rsid w:val="00534329"/>
    <w:rsid w:val="00536E81"/>
    <w:rsid w:val="00540E94"/>
    <w:rsid w:val="00541595"/>
    <w:rsid w:val="00546A13"/>
    <w:rsid w:val="00547707"/>
    <w:rsid w:val="00547DA4"/>
    <w:rsid w:val="005525D7"/>
    <w:rsid w:val="005556D7"/>
    <w:rsid w:val="005570E2"/>
    <w:rsid w:val="00567C08"/>
    <w:rsid w:val="00570885"/>
    <w:rsid w:val="005821D7"/>
    <w:rsid w:val="005825D1"/>
    <w:rsid w:val="005837E7"/>
    <w:rsid w:val="005974BE"/>
    <w:rsid w:val="005A0573"/>
    <w:rsid w:val="005A0D1E"/>
    <w:rsid w:val="005A150B"/>
    <w:rsid w:val="005A59A2"/>
    <w:rsid w:val="005A775E"/>
    <w:rsid w:val="005B0399"/>
    <w:rsid w:val="005B0FAA"/>
    <w:rsid w:val="005B1023"/>
    <w:rsid w:val="005B5C94"/>
    <w:rsid w:val="005C2FB1"/>
    <w:rsid w:val="005C660C"/>
    <w:rsid w:val="005D2830"/>
    <w:rsid w:val="005D383D"/>
    <w:rsid w:val="005D69E4"/>
    <w:rsid w:val="005E5379"/>
    <w:rsid w:val="005E6905"/>
    <w:rsid w:val="00610F0B"/>
    <w:rsid w:val="00637789"/>
    <w:rsid w:val="00641F5C"/>
    <w:rsid w:val="00643B17"/>
    <w:rsid w:val="00643BAF"/>
    <w:rsid w:val="0065396C"/>
    <w:rsid w:val="00653FF9"/>
    <w:rsid w:val="00656243"/>
    <w:rsid w:val="006631E9"/>
    <w:rsid w:val="00663A3D"/>
    <w:rsid w:val="00663F8F"/>
    <w:rsid w:val="00665C7F"/>
    <w:rsid w:val="00674162"/>
    <w:rsid w:val="00677619"/>
    <w:rsid w:val="00677640"/>
    <w:rsid w:val="006842D2"/>
    <w:rsid w:val="006865B8"/>
    <w:rsid w:val="00691216"/>
    <w:rsid w:val="0069251D"/>
    <w:rsid w:val="006B1EC8"/>
    <w:rsid w:val="006B5B45"/>
    <w:rsid w:val="006C0246"/>
    <w:rsid w:val="006C414C"/>
    <w:rsid w:val="006D21B8"/>
    <w:rsid w:val="006D4E20"/>
    <w:rsid w:val="006D744C"/>
    <w:rsid w:val="006D74A5"/>
    <w:rsid w:val="006E03A1"/>
    <w:rsid w:val="006E1669"/>
    <w:rsid w:val="006E4B9E"/>
    <w:rsid w:val="006E4C19"/>
    <w:rsid w:val="006F7B07"/>
    <w:rsid w:val="006F7C12"/>
    <w:rsid w:val="007008CB"/>
    <w:rsid w:val="00702E05"/>
    <w:rsid w:val="00703436"/>
    <w:rsid w:val="00705EAE"/>
    <w:rsid w:val="00706AB3"/>
    <w:rsid w:val="007114AE"/>
    <w:rsid w:val="00715BBE"/>
    <w:rsid w:val="00721372"/>
    <w:rsid w:val="00723B2E"/>
    <w:rsid w:val="00726B6C"/>
    <w:rsid w:val="0073006D"/>
    <w:rsid w:val="0073083E"/>
    <w:rsid w:val="00731E62"/>
    <w:rsid w:val="00735DAA"/>
    <w:rsid w:val="007422BC"/>
    <w:rsid w:val="007466B3"/>
    <w:rsid w:val="00756F72"/>
    <w:rsid w:val="00760871"/>
    <w:rsid w:val="00770088"/>
    <w:rsid w:val="007774E8"/>
    <w:rsid w:val="007808E7"/>
    <w:rsid w:val="00786CAD"/>
    <w:rsid w:val="00787748"/>
    <w:rsid w:val="0079734F"/>
    <w:rsid w:val="007A2378"/>
    <w:rsid w:val="007A23CE"/>
    <w:rsid w:val="007B0890"/>
    <w:rsid w:val="007B58B8"/>
    <w:rsid w:val="007C2064"/>
    <w:rsid w:val="007C6C23"/>
    <w:rsid w:val="007D15A0"/>
    <w:rsid w:val="007E2450"/>
    <w:rsid w:val="007E6914"/>
    <w:rsid w:val="007E763A"/>
    <w:rsid w:val="008009C7"/>
    <w:rsid w:val="00801DB3"/>
    <w:rsid w:val="008020F5"/>
    <w:rsid w:val="0080477E"/>
    <w:rsid w:val="00804C68"/>
    <w:rsid w:val="008063F0"/>
    <w:rsid w:val="00814248"/>
    <w:rsid w:val="00815EF6"/>
    <w:rsid w:val="008171B4"/>
    <w:rsid w:val="008219D7"/>
    <w:rsid w:val="00822B35"/>
    <w:rsid w:val="008254EA"/>
    <w:rsid w:val="0083201B"/>
    <w:rsid w:val="008332F9"/>
    <w:rsid w:val="0083339F"/>
    <w:rsid w:val="008368E2"/>
    <w:rsid w:val="00841098"/>
    <w:rsid w:val="008546D9"/>
    <w:rsid w:val="008567BC"/>
    <w:rsid w:val="00865F8D"/>
    <w:rsid w:val="008664A4"/>
    <w:rsid w:val="00867B56"/>
    <w:rsid w:val="00881470"/>
    <w:rsid w:val="008917A2"/>
    <w:rsid w:val="008922CB"/>
    <w:rsid w:val="008A22DE"/>
    <w:rsid w:val="008A7A50"/>
    <w:rsid w:val="008B4EAE"/>
    <w:rsid w:val="008D05EB"/>
    <w:rsid w:val="008D1504"/>
    <w:rsid w:val="008D4D4C"/>
    <w:rsid w:val="008D6464"/>
    <w:rsid w:val="008E011F"/>
    <w:rsid w:val="008E23B6"/>
    <w:rsid w:val="008E7E33"/>
    <w:rsid w:val="008F2D84"/>
    <w:rsid w:val="008F642C"/>
    <w:rsid w:val="00901124"/>
    <w:rsid w:val="009021B6"/>
    <w:rsid w:val="009053BC"/>
    <w:rsid w:val="00914637"/>
    <w:rsid w:val="00914B7E"/>
    <w:rsid w:val="00916E72"/>
    <w:rsid w:val="009173B8"/>
    <w:rsid w:val="0091744F"/>
    <w:rsid w:val="009252B5"/>
    <w:rsid w:val="00945EF6"/>
    <w:rsid w:val="00946A4D"/>
    <w:rsid w:val="0095293F"/>
    <w:rsid w:val="009565F8"/>
    <w:rsid w:val="00956941"/>
    <w:rsid w:val="00963917"/>
    <w:rsid w:val="00963F39"/>
    <w:rsid w:val="00977EA4"/>
    <w:rsid w:val="00983F20"/>
    <w:rsid w:val="00992896"/>
    <w:rsid w:val="00992A89"/>
    <w:rsid w:val="009939CC"/>
    <w:rsid w:val="009A7ED5"/>
    <w:rsid w:val="009B01B4"/>
    <w:rsid w:val="009B0805"/>
    <w:rsid w:val="009C0EC6"/>
    <w:rsid w:val="009C2250"/>
    <w:rsid w:val="009C25AE"/>
    <w:rsid w:val="009C33AD"/>
    <w:rsid w:val="009C58B2"/>
    <w:rsid w:val="009C6E69"/>
    <w:rsid w:val="009D569B"/>
    <w:rsid w:val="009E79B6"/>
    <w:rsid w:val="00A077A8"/>
    <w:rsid w:val="00A2004D"/>
    <w:rsid w:val="00A23D7A"/>
    <w:rsid w:val="00A24CE1"/>
    <w:rsid w:val="00A409EC"/>
    <w:rsid w:val="00A40FCD"/>
    <w:rsid w:val="00A41CC7"/>
    <w:rsid w:val="00A441F9"/>
    <w:rsid w:val="00A47DF4"/>
    <w:rsid w:val="00A544BD"/>
    <w:rsid w:val="00A57C5E"/>
    <w:rsid w:val="00A63825"/>
    <w:rsid w:val="00A67D1E"/>
    <w:rsid w:val="00A73B16"/>
    <w:rsid w:val="00A76F8E"/>
    <w:rsid w:val="00A83799"/>
    <w:rsid w:val="00A848C6"/>
    <w:rsid w:val="00A92DCA"/>
    <w:rsid w:val="00A93D42"/>
    <w:rsid w:val="00A9528F"/>
    <w:rsid w:val="00AA2770"/>
    <w:rsid w:val="00AA3ABC"/>
    <w:rsid w:val="00AA3EC6"/>
    <w:rsid w:val="00AA46CC"/>
    <w:rsid w:val="00AA5196"/>
    <w:rsid w:val="00AA62EA"/>
    <w:rsid w:val="00AA6318"/>
    <w:rsid w:val="00AA635C"/>
    <w:rsid w:val="00AB21DF"/>
    <w:rsid w:val="00AB52DD"/>
    <w:rsid w:val="00AC023D"/>
    <w:rsid w:val="00AC05D2"/>
    <w:rsid w:val="00AC7F27"/>
    <w:rsid w:val="00AD354D"/>
    <w:rsid w:val="00AD3FEC"/>
    <w:rsid w:val="00AD55B8"/>
    <w:rsid w:val="00AE0EAC"/>
    <w:rsid w:val="00AE1186"/>
    <w:rsid w:val="00AE2DEF"/>
    <w:rsid w:val="00AE3D66"/>
    <w:rsid w:val="00AF09CE"/>
    <w:rsid w:val="00AF0EF6"/>
    <w:rsid w:val="00AF526A"/>
    <w:rsid w:val="00AF669C"/>
    <w:rsid w:val="00B13E98"/>
    <w:rsid w:val="00B143A9"/>
    <w:rsid w:val="00B17925"/>
    <w:rsid w:val="00B212D9"/>
    <w:rsid w:val="00B33120"/>
    <w:rsid w:val="00B336A9"/>
    <w:rsid w:val="00B342DA"/>
    <w:rsid w:val="00B347FC"/>
    <w:rsid w:val="00B34DE8"/>
    <w:rsid w:val="00B35907"/>
    <w:rsid w:val="00B41CC7"/>
    <w:rsid w:val="00B43518"/>
    <w:rsid w:val="00B46337"/>
    <w:rsid w:val="00B46E51"/>
    <w:rsid w:val="00B556D2"/>
    <w:rsid w:val="00B72724"/>
    <w:rsid w:val="00B76960"/>
    <w:rsid w:val="00B80785"/>
    <w:rsid w:val="00B81AAA"/>
    <w:rsid w:val="00B81DA8"/>
    <w:rsid w:val="00B83F37"/>
    <w:rsid w:val="00B85BA5"/>
    <w:rsid w:val="00B8797A"/>
    <w:rsid w:val="00B96E42"/>
    <w:rsid w:val="00BA3E9D"/>
    <w:rsid w:val="00BA4950"/>
    <w:rsid w:val="00BB5EDA"/>
    <w:rsid w:val="00BC1EEF"/>
    <w:rsid w:val="00BC7C32"/>
    <w:rsid w:val="00BD06D7"/>
    <w:rsid w:val="00BD36F3"/>
    <w:rsid w:val="00BE4ADD"/>
    <w:rsid w:val="00BF0BE9"/>
    <w:rsid w:val="00C018F1"/>
    <w:rsid w:val="00C14F51"/>
    <w:rsid w:val="00C15060"/>
    <w:rsid w:val="00C20608"/>
    <w:rsid w:val="00C21274"/>
    <w:rsid w:val="00C252F7"/>
    <w:rsid w:val="00C2549B"/>
    <w:rsid w:val="00C26C6C"/>
    <w:rsid w:val="00C318A4"/>
    <w:rsid w:val="00C47BB2"/>
    <w:rsid w:val="00C53DA9"/>
    <w:rsid w:val="00C54233"/>
    <w:rsid w:val="00C551B1"/>
    <w:rsid w:val="00C61AD1"/>
    <w:rsid w:val="00C621E5"/>
    <w:rsid w:val="00C624F8"/>
    <w:rsid w:val="00C71A9D"/>
    <w:rsid w:val="00C71D24"/>
    <w:rsid w:val="00C767F1"/>
    <w:rsid w:val="00C80186"/>
    <w:rsid w:val="00C82EB0"/>
    <w:rsid w:val="00C84440"/>
    <w:rsid w:val="00C84BDE"/>
    <w:rsid w:val="00C86300"/>
    <w:rsid w:val="00C91E79"/>
    <w:rsid w:val="00C943F2"/>
    <w:rsid w:val="00C945F0"/>
    <w:rsid w:val="00CA1414"/>
    <w:rsid w:val="00CA1D21"/>
    <w:rsid w:val="00CA2DA3"/>
    <w:rsid w:val="00CA63FE"/>
    <w:rsid w:val="00CB14E7"/>
    <w:rsid w:val="00CB6072"/>
    <w:rsid w:val="00CC3830"/>
    <w:rsid w:val="00CC65AE"/>
    <w:rsid w:val="00CC6A5A"/>
    <w:rsid w:val="00CC74A8"/>
    <w:rsid w:val="00CD08B5"/>
    <w:rsid w:val="00CD2CEF"/>
    <w:rsid w:val="00CE2573"/>
    <w:rsid w:val="00CE2D62"/>
    <w:rsid w:val="00CE2E9E"/>
    <w:rsid w:val="00CE37C3"/>
    <w:rsid w:val="00CE41C6"/>
    <w:rsid w:val="00CE54AC"/>
    <w:rsid w:val="00CF20C5"/>
    <w:rsid w:val="00CF25A0"/>
    <w:rsid w:val="00CF57C2"/>
    <w:rsid w:val="00D00663"/>
    <w:rsid w:val="00D0314D"/>
    <w:rsid w:val="00D03348"/>
    <w:rsid w:val="00D04FEB"/>
    <w:rsid w:val="00D075CC"/>
    <w:rsid w:val="00D13A4A"/>
    <w:rsid w:val="00D20045"/>
    <w:rsid w:val="00D2223E"/>
    <w:rsid w:val="00D245AE"/>
    <w:rsid w:val="00D30B3B"/>
    <w:rsid w:val="00D336BF"/>
    <w:rsid w:val="00D42F1A"/>
    <w:rsid w:val="00D513D3"/>
    <w:rsid w:val="00D52DF0"/>
    <w:rsid w:val="00D52E03"/>
    <w:rsid w:val="00D55C5C"/>
    <w:rsid w:val="00D56A9F"/>
    <w:rsid w:val="00D57D30"/>
    <w:rsid w:val="00D715A5"/>
    <w:rsid w:val="00D73060"/>
    <w:rsid w:val="00D74CD4"/>
    <w:rsid w:val="00D75935"/>
    <w:rsid w:val="00D767BE"/>
    <w:rsid w:val="00D76D12"/>
    <w:rsid w:val="00D8589B"/>
    <w:rsid w:val="00D87789"/>
    <w:rsid w:val="00D8794F"/>
    <w:rsid w:val="00D933EB"/>
    <w:rsid w:val="00D9571C"/>
    <w:rsid w:val="00DA276A"/>
    <w:rsid w:val="00DA669D"/>
    <w:rsid w:val="00DA7104"/>
    <w:rsid w:val="00DB19B5"/>
    <w:rsid w:val="00DC2B60"/>
    <w:rsid w:val="00DC681C"/>
    <w:rsid w:val="00DD1745"/>
    <w:rsid w:val="00DD260B"/>
    <w:rsid w:val="00DD7FD7"/>
    <w:rsid w:val="00DE0230"/>
    <w:rsid w:val="00DE4865"/>
    <w:rsid w:val="00DF7306"/>
    <w:rsid w:val="00E02C5C"/>
    <w:rsid w:val="00E05AE3"/>
    <w:rsid w:val="00E079C8"/>
    <w:rsid w:val="00E163A9"/>
    <w:rsid w:val="00E23FF5"/>
    <w:rsid w:val="00E2509F"/>
    <w:rsid w:val="00E25599"/>
    <w:rsid w:val="00E25662"/>
    <w:rsid w:val="00E34D47"/>
    <w:rsid w:val="00E36321"/>
    <w:rsid w:val="00E40398"/>
    <w:rsid w:val="00E4076F"/>
    <w:rsid w:val="00E440F1"/>
    <w:rsid w:val="00E45437"/>
    <w:rsid w:val="00E5386F"/>
    <w:rsid w:val="00E54D13"/>
    <w:rsid w:val="00E55C14"/>
    <w:rsid w:val="00E57C37"/>
    <w:rsid w:val="00E641C0"/>
    <w:rsid w:val="00E66165"/>
    <w:rsid w:val="00E71B0A"/>
    <w:rsid w:val="00E723B5"/>
    <w:rsid w:val="00E739A1"/>
    <w:rsid w:val="00E81811"/>
    <w:rsid w:val="00E84C90"/>
    <w:rsid w:val="00E92254"/>
    <w:rsid w:val="00E95A00"/>
    <w:rsid w:val="00E97F19"/>
    <w:rsid w:val="00EA03CC"/>
    <w:rsid w:val="00EA6F55"/>
    <w:rsid w:val="00EB126E"/>
    <w:rsid w:val="00EB6CBB"/>
    <w:rsid w:val="00EC79DB"/>
    <w:rsid w:val="00ED2399"/>
    <w:rsid w:val="00ED6353"/>
    <w:rsid w:val="00EF07BC"/>
    <w:rsid w:val="00F02050"/>
    <w:rsid w:val="00F07849"/>
    <w:rsid w:val="00F14F7E"/>
    <w:rsid w:val="00F159B8"/>
    <w:rsid w:val="00F21859"/>
    <w:rsid w:val="00F26804"/>
    <w:rsid w:val="00F27D6D"/>
    <w:rsid w:val="00F35FB1"/>
    <w:rsid w:val="00F377AB"/>
    <w:rsid w:val="00F43646"/>
    <w:rsid w:val="00F566F9"/>
    <w:rsid w:val="00F5783E"/>
    <w:rsid w:val="00F606A3"/>
    <w:rsid w:val="00F632DA"/>
    <w:rsid w:val="00F63356"/>
    <w:rsid w:val="00F64417"/>
    <w:rsid w:val="00F7037D"/>
    <w:rsid w:val="00F764E8"/>
    <w:rsid w:val="00F7795C"/>
    <w:rsid w:val="00F80993"/>
    <w:rsid w:val="00F81B8D"/>
    <w:rsid w:val="00F856DD"/>
    <w:rsid w:val="00F90B1A"/>
    <w:rsid w:val="00F93446"/>
    <w:rsid w:val="00F936C7"/>
    <w:rsid w:val="00F94ADA"/>
    <w:rsid w:val="00FA44B9"/>
    <w:rsid w:val="00FA66A8"/>
    <w:rsid w:val="00FB3CFC"/>
    <w:rsid w:val="00FB6257"/>
    <w:rsid w:val="00FB6C42"/>
    <w:rsid w:val="00FC5495"/>
    <w:rsid w:val="00FC6644"/>
    <w:rsid w:val="00FD1902"/>
    <w:rsid w:val="00FD1FE2"/>
    <w:rsid w:val="00FD3842"/>
    <w:rsid w:val="00FD74EC"/>
    <w:rsid w:val="00FE03BB"/>
    <w:rsid w:val="00FE278B"/>
    <w:rsid w:val="00FE451A"/>
    <w:rsid w:val="00FE61C9"/>
    <w:rsid w:val="00FF21C0"/>
    <w:rsid w:val="01CB3059"/>
    <w:rsid w:val="0398A105"/>
    <w:rsid w:val="1574E61E"/>
    <w:rsid w:val="1D47BC9E"/>
    <w:rsid w:val="1FC35165"/>
    <w:rsid w:val="252EEC9F"/>
    <w:rsid w:val="27AD16E5"/>
    <w:rsid w:val="28E61049"/>
    <w:rsid w:val="293C31BA"/>
    <w:rsid w:val="2ADD8588"/>
    <w:rsid w:val="313C58BE"/>
    <w:rsid w:val="320A9B15"/>
    <w:rsid w:val="3223E195"/>
    <w:rsid w:val="3BEB8916"/>
    <w:rsid w:val="44807DED"/>
    <w:rsid w:val="532850A9"/>
    <w:rsid w:val="5443C0F5"/>
    <w:rsid w:val="544FAF39"/>
    <w:rsid w:val="5D542E63"/>
    <w:rsid w:val="650359AF"/>
    <w:rsid w:val="6A77F0EC"/>
    <w:rsid w:val="6CE1B087"/>
    <w:rsid w:val="73FF3173"/>
    <w:rsid w:val="78CC6E6F"/>
    <w:rsid w:val="79A85D78"/>
    <w:rsid w:val="7FD55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145AF"/>
  <w15:docId w15:val="{646E7000-E2B4-4504-9490-843C4EBE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A1D21"/>
    <w:pPr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4C688E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berschrift2">
    <w:name w:val="heading 2"/>
    <w:basedOn w:val="Standard"/>
    <w:next w:val="Standard"/>
    <w:qFormat/>
    <w:rsid w:val="000F286D"/>
    <w:pPr>
      <w:keepNext/>
      <w:spacing w:before="240" w:after="60"/>
      <w:jc w:val="left"/>
      <w:outlineLvl w:val="1"/>
    </w:pPr>
    <w:rPr>
      <w:b/>
      <w:sz w:val="28"/>
    </w:rPr>
  </w:style>
  <w:style w:type="paragraph" w:styleId="berschrift4">
    <w:name w:val="heading 4"/>
    <w:aliases w:val="Überschrift FB-SW"/>
    <w:basedOn w:val="Standard"/>
    <w:next w:val="Standard"/>
    <w:qFormat/>
    <w:rsid w:val="00B80785"/>
    <w:pPr>
      <w:widowControl w:val="0"/>
      <w:tabs>
        <w:tab w:val="left" w:pos="1347"/>
      </w:tabs>
      <w:spacing w:line="220" w:lineRule="exact"/>
      <w:jc w:val="left"/>
      <w:outlineLvl w:val="3"/>
    </w:pPr>
    <w:rPr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autoRedefine/>
    <w:rsid w:val="00DA276A"/>
    <w:pPr>
      <w:spacing w:line="360" w:lineRule="auto"/>
      <w:jc w:val="both"/>
      <w:outlineLvl w:val="0"/>
    </w:pPr>
    <w:rPr>
      <w:rFonts w:ascii="Arial" w:hAnsi="Arial"/>
    </w:rPr>
  </w:style>
  <w:style w:type="paragraph" w:customStyle="1" w:styleId="FLIESSTEXTFETT">
    <w:name w:val="FLIESSTEXT_FETT"/>
    <w:basedOn w:val="FLIESSTEXT"/>
    <w:autoRedefine/>
    <w:rsid w:val="00B93D6D"/>
    <w:rPr>
      <w:b/>
    </w:rPr>
  </w:style>
  <w:style w:type="character" w:styleId="Hyperlink">
    <w:name w:val="Hyperlink"/>
    <w:basedOn w:val="Absatz-Standardschriftart"/>
    <w:rsid w:val="006B7367"/>
    <w:rPr>
      <w:color w:val="0000FF"/>
      <w:u w:val="single"/>
    </w:rPr>
  </w:style>
  <w:style w:type="paragraph" w:styleId="Funotentext">
    <w:name w:val="footnote text"/>
    <w:basedOn w:val="Standard"/>
    <w:semiHidden/>
    <w:rsid w:val="006D744C"/>
    <w:pPr>
      <w:jc w:val="left"/>
    </w:pPr>
  </w:style>
  <w:style w:type="character" w:styleId="Funotenzeichen">
    <w:name w:val="footnote reference"/>
    <w:basedOn w:val="Absatz-Standardschriftart"/>
    <w:semiHidden/>
    <w:rsid w:val="006D744C"/>
    <w:rPr>
      <w:vertAlign w:val="superscript"/>
    </w:rPr>
  </w:style>
  <w:style w:type="paragraph" w:styleId="Kopfzeile">
    <w:name w:val="header"/>
    <w:basedOn w:val="Standard"/>
    <w:link w:val="KopfzeileZchn"/>
    <w:uiPriority w:val="99"/>
    <w:rsid w:val="00E652F5"/>
    <w:pPr>
      <w:tabs>
        <w:tab w:val="center" w:pos="4536"/>
        <w:tab w:val="right" w:pos="9072"/>
      </w:tabs>
      <w:jc w:val="left"/>
    </w:pPr>
  </w:style>
  <w:style w:type="paragraph" w:styleId="Fuzeile">
    <w:name w:val="footer"/>
    <w:basedOn w:val="Standard"/>
    <w:rsid w:val="00E652F5"/>
    <w:pPr>
      <w:tabs>
        <w:tab w:val="center" w:pos="4536"/>
        <w:tab w:val="right" w:pos="9072"/>
      </w:tabs>
      <w:jc w:val="left"/>
    </w:pPr>
  </w:style>
  <w:style w:type="paragraph" w:styleId="Sprechblasentext">
    <w:name w:val="Balloon Text"/>
    <w:basedOn w:val="Standard"/>
    <w:semiHidden/>
    <w:rsid w:val="00075F05"/>
    <w:pPr>
      <w:jc w:val="left"/>
    </w:pPr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07397D"/>
    <w:pPr>
      <w:shd w:val="clear" w:color="auto" w:fill="000080"/>
      <w:jc w:val="left"/>
    </w:pPr>
    <w:rPr>
      <w:rFonts w:ascii="Tahoma" w:hAnsi="Tahoma" w:cs="Tahoma"/>
    </w:rPr>
  </w:style>
  <w:style w:type="character" w:styleId="Seitenzahl">
    <w:name w:val="page number"/>
    <w:basedOn w:val="Absatz-Standardschriftart"/>
    <w:rsid w:val="00067C16"/>
  </w:style>
  <w:style w:type="paragraph" w:styleId="Listenabsatz">
    <w:name w:val="List Paragraph"/>
    <w:basedOn w:val="Standard"/>
    <w:uiPriority w:val="34"/>
    <w:qFormat/>
    <w:rsid w:val="007C6C23"/>
    <w:pPr>
      <w:ind w:left="720"/>
      <w:contextualSpacing/>
      <w:jc w:val="left"/>
    </w:pPr>
  </w:style>
  <w:style w:type="character" w:customStyle="1" w:styleId="KopfzeileZchn">
    <w:name w:val="Kopfzeile Zchn"/>
    <w:basedOn w:val="Absatz-Standardschriftart"/>
    <w:link w:val="Kopfzeile"/>
    <w:uiPriority w:val="99"/>
    <w:rsid w:val="00D57D30"/>
    <w:rPr>
      <w:rFonts w:ascii="Arial" w:hAnsi="Arial"/>
    </w:rPr>
  </w:style>
  <w:style w:type="character" w:styleId="Kommentarzeichen">
    <w:name w:val="annotation reference"/>
    <w:basedOn w:val="Absatz-Standardschriftart"/>
    <w:semiHidden/>
    <w:unhideWhenUsed/>
    <w:rsid w:val="006F7C12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6F7C12"/>
    <w:pPr>
      <w:spacing w:after="160"/>
      <w:jc w:val="left"/>
    </w:pPr>
    <w:rPr>
      <w:rFonts w:ascii="Calibri" w:eastAsia="Calibri" w:hAnsi="Calibri"/>
      <w:kern w:val="2"/>
      <w:lang w:eastAsia="en-US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"/>
    <w:rsid w:val="006F7C12"/>
    <w:rPr>
      <w:rFonts w:ascii="Calibri" w:eastAsia="Calibri" w:hAnsi="Calibri"/>
      <w:kern w:val="2"/>
      <w:lang w:eastAsia="en-US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80186"/>
    <w:pPr>
      <w:spacing w:after="0"/>
      <w:jc w:val="both"/>
    </w:pPr>
    <w:rPr>
      <w:rFonts w:ascii="Arial" w:eastAsia="Times New Roman" w:hAnsi="Arial"/>
      <w:b/>
      <w:bCs/>
      <w:kern w:val="0"/>
      <w:lang w:eastAsia="de-DE"/>
      <w14:ligatures w14:val="none"/>
    </w:rPr>
  </w:style>
  <w:style w:type="character" w:customStyle="1" w:styleId="KommentarthemaZchn">
    <w:name w:val="Kommentarthema Zchn"/>
    <w:basedOn w:val="KommentartextZchn"/>
    <w:link w:val="Kommentarthema"/>
    <w:semiHidden/>
    <w:rsid w:val="00C80186"/>
    <w:rPr>
      <w:rFonts w:ascii="Arial" w:eastAsia="Calibri" w:hAnsi="Arial"/>
      <w:b/>
      <w:bCs/>
      <w:kern w:val="2"/>
      <w:lang w:eastAsia="en-US"/>
      <w14:ligatures w14:val="standardContextual"/>
    </w:rPr>
  </w:style>
  <w:style w:type="paragraph" w:styleId="berarbeitung">
    <w:name w:val="Revision"/>
    <w:hidden/>
    <w:uiPriority w:val="99"/>
    <w:semiHidden/>
    <w:rsid w:val="00C80186"/>
    <w:rPr>
      <w:rFonts w:ascii="Arial" w:hAnsi="Arial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7C32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rsid w:val="004C688E"/>
    <w:rPr>
      <w:rFonts w:ascii="Arial" w:eastAsiaTheme="majorEastAsia" w:hAnsi="Arial" w:cstheme="majorBidi"/>
      <w:b/>
      <w:color w:val="000000" w:themeColor="text1"/>
      <w:sz w:val="36"/>
      <w:szCs w:val="32"/>
    </w:rPr>
  </w:style>
  <w:style w:type="paragraph" w:customStyle="1" w:styleId="berschriftPZ">
    <w:name w:val="Überschrift PZ"/>
    <w:basedOn w:val="berschrift1"/>
    <w:link w:val="berschriftPZZchn"/>
    <w:qFormat/>
    <w:rsid w:val="00CD2CEF"/>
    <w:rPr>
      <w:rFonts w:cs="Arial"/>
      <w:b w:val="0"/>
      <w:bCs/>
      <w:color w:val="auto"/>
      <w:sz w:val="40"/>
      <w:szCs w:val="40"/>
    </w:rPr>
  </w:style>
  <w:style w:type="character" w:customStyle="1" w:styleId="berschriftPZZchn">
    <w:name w:val="Überschrift PZ Zchn"/>
    <w:basedOn w:val="berschrift1Zchn"/>
    <w:link w:val="berschriftPZ"/>
    <w:rsid w:val="00CD2CEF"/>
    <w:rPr>
      <w:rFonts w:ascii="Arial" w:eastAsiaTheme="majorEastAsia" w:hAnsi="Arial" w:cs="Arial"/>
      <w:b w:val="0"/>
      <w:bCs/>
      <w:color w:val="365F91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ea39325\AppData\Local\Microsoft\Windows\INetCache\Content.Outlook\3UK1MESV\Vorlage_PZ_blanko%20v3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31DC22F929C4787029D46FF90D7EF" ma:contentTypeVersion="14" ma:contentTypeDescription="Ein neues Dokument erstellen." ma:contentTypeScope="" ma:versionID="4c8d380c61468b33a2c6bc2599e34010">
  <xsd:schema xmlns:xsd="http://www.w3.org/2001/XMLSchema" xmlns:xs="http://www.w3.org/2001/XMLSchema" xmlns:p="http://schemas.microsoft.com/office/2006/metadata/properties" xmlns:ns2="c90e8153-863f-4fc2-844c-1473edd64159" xmlns:ns3="549e160f-5dd3-44a9-90e0-2f2f09ea935c" targetNamespace="http://schemas.microsoft.com/office/2006/metadata/properties" ma:root="true" ma:fieldsID="8a908ea8b12b7b29b6ea46c4130e5455" ns2:_="" ns3:_="">
    <xsd:import namespace="c90e8153-863f-4fc2-844c-1473edd64159"/>
    <xsd:import namespace="549e160f-5dd3-44a9-90e0-2f2f09ea935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e8153-863f-4fc2-844c-1473edd6415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fcda3f80-ba66-44fe-bf2f-f63b9456e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e160f-5dd3-44a9-90e0-2f2f09ea935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9aaebdb-ac99-4b51-b7cf-c61ee12a2372}" ma:internalName="TaxCatchAll" ma:showField="CatchAllData" ma:web="549e160f-5dd3-44a9-90e0-2f2f09ea93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9e160f-5dd3-44a9-90e0-2f2f09ea935c" xsi:nil="true"/>
    <lcf76f155ced4ddcb4097134ff3c332f xmlns="c90e8153-863f-4fc2-844c-1473edd6415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76D41-9CDF-4180-B811-106F35B0AE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910760-709F-4000-B222-0EF8BC698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e8153-863f-4fc2-844c-1473edd64159"/>
    <ds:schemaRef ds:uri="549e160f-5dd3-44a9-90e0-2f2f09ea93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5CEE53-4D99-46D8-8DC1-2D6FAAB8600D}">
  <ds:schemaRefs>
    <ds:schemaRef ds:uri="http://schemas.microsoft.com/office/2006/metadata/properties"/>
    <ds:schemaRef ds:uri="http://schemas.microsoft.com/office/infopath/2007/PartnerControls"/>
    <ds:schemaRef ds:uri="549e160f-5dd3-44a9-90e0-2f2f09ea935c"/>
    <ds:schemaRef ds:uri="c90e8153-863f-4fc2-844c-1473edd64159"/>
  </ds:schemaRefs>
</ds:datastoreItem>
</file>

<file path=customXml/itemProps4.xml><?xml version="1.0" encoding="utf-8"?>
<ds:datastoreItem xmlns:ds="http://schemas.openxmlformats.org/officeDocument/2006/customXml" ds:itemID="{5BDFAC4B-29F2-44B5-BD0A-1D5629699C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4505a9-6cd4-4946-8469-fe3f198364fd}" enabled="0" method="" siteId="{dd4505a9-6cd4-4946-8469-fe3f198364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Vorlage_PZ_blanko v3.dotx</Template>
  <TotalTime>0</TotalTime>
  <Pages>2</Pages>
  <Words>96</Words>
  <Characters>675</Characters>
  <Application>Microsoft Office Word</Application>
  <DocSecurity>0</DocSecurity>
  <Lines>24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RRZE/FHN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Weinhold</dc:creator>
  <cp:lastModifiedBy>Cordula Burtscher</cp:lastModifiedBy>
  <cp:revision>3</cp:revision>
  <cp:lastPrinted>2026-02-25T10:06:00Z</cp:lastPrinted>
  <dcterms:created xsi:type="dcterms:W3CDTF">2026-09-22T06:39:00Z</dcterms:created>
  <dcterms:modified xsi:type="dcterms:W3CDTF">2026-09-22T06:40:00Z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0x0101002EF31DC22F929C4787029D46FF90D7EF</vt:lpwstr>
  </property>
  <property fmtid="{D5CDD505-2E9C-101B-9397-08002B2CF9AE}" pid="3" name="MediaServiceImageTags">
    <vt:lpwstr/>
  </property>
</Properties>
</file>