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77682" w14:textId="7CB681EC" w:rsidR="00EB2F70" w:rsidRPr="00EB2F70" w:rsidRDefault="00EB2F70" w:rsidP="00EB2F70">
      <w:pPr>
        <w:pStyle w:val="Titel"/>
      </w:pPr>
      <w:r w:rsidRPr="00EB2F70">
        <w:t xml:space="preserve">Dokumentation des promotionsbegleitenden Programms </w:t>
      </w:r>
      <w:r>
        <w:t xml:space="preserve">für das </w:t>
      </w:r>
      <w:r w:rsidR="002C4F20">
        <w:t>Promotionszentrum Integrierte Mobilität</w:t>
      </w:r>
      <w:r>
        <w:t xml:space="preserve"> (</w:t>
      </w:r>
      <w:r w:rsidR="002C4F20">
        <w:t>PRIM</w:t>
      </w:r>
      <w:r>
        <w:t>)</w:t>
      </w:r>
    </w:p>
    <w:p w14:paraId="272A3311" w14:textId="77777777" w:rsidR="00EB2F70" w:rsidRPr="006F7C12" w:rsidRDefault="00EB2F70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18F5E4DA" w14:textId="3931F1E5" w:rsidR="00EB2F70" w:rsidRDefault="00FE2133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  <w:r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Sobald Sie das promotionsbegleitende Programm absolviert haben, </w:t>
      </w:r>
      <w:r w:rsidR="00EB2F70">
        <w:rPr>
          <w:rFonts w:eastAsia="Calibri" w:cs="Arial"/>
          <w:kern w:val="2"/>
          <w:szCs w:val="22"/>
          <w:lang w:eastAsia="en-US"/>
          <w14:ligatures w14:val="standardContextual"/>
        </w:rPr>
        <w:t>füllen Sie d</w:t>
      </w:r>
      <w:r w:rsidR="00F111F7">
        <w:rPr>
          <w:rFonts w:eastAsia="Calibri" w:cs="Arial"/>
          <w:kern w:val="2"/>
          <w:szCs w:val="22"/>
          <w:lang w:eastAsia="en-US"/>
          <w14:ligatures w14:val="standardContextual"/>
        </w:rPr>
        <w:t>ieses</w:t>
      </w:r>
      <w:r w:rsidR="00EB2F70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 Formular aus und </w:t>
      </w:r>
      <w:r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schicken es </w:t>
      </w:r>
      <w:r w:rsidR="00A770A1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als bearbeitbare </w:t>
      </w:r>
      <w:r w:rsidR="00723D16">
        <w:rPr>
          <w:rFonts w:eastAsia="Calibri" w:cs="Arial"/>
          <w:kern w:val="2"/>
          <w:szCs w:val="22"/>
          <w:lang w:eastAsia="en-US"/>
          <w14:ligatures w14:val="standardContextual"/>
        </w:rPr>
        <w:t>W</w:t>
      </w:r>
      <w:r w:rsidR="00A770A1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ord-Datei </w:t>
      </w:r>
      <w:r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spätestens zwei Wochen vor der Einreichung des </w:t>
      </w:r>
      <w:r w:rsidR="00EB2F70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Antrags auf Zulassung zum Promotionsverfahren </w:t>
      </w:r>
      <w:r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an </w:t>
      </w:r>
      <w:hyperlink r:id="rId11" w:history="1">
        <w:r w:rsidRPr="00AE2747">
          <w:rPr>
            <w:rStyle w:val="Hyperlink"/>
            <w:rFonts w:eastAsia="Calibri" w:cs="Arial"/>
            <w:kern w:val="2"/>
            <w:szCs w:val="22"/>
            <w:lang w:eastAsia="en-US"/>
            <w14:ligatures w14:val="standardContextual"/>
          </w:rPr>
          <w:t>promotionszentren@hm.edu</w:t>
        </w:r>
      </w:hyperlink>
      <w:r w:rsidRPr="00FE2133">
        <w:rPr>
          <w:rFonts w:eastAsia="Calibri" w:cs="Arial"/>
          <w:kern w:val="2"/>
          <w:szCs w:val="22"/>
          <w:lang w:eastAsia="en-US"/>
          <w14:ligatures w14:val="standardContextual"/>
        </w:rPr>
        <w:t>.</w:t>
      </w:r>
      <w:r w:rsidR="00EB2F70" w:rsidRPr="00FE2133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 Nachweise zu den einzelnen Elementen </w:t>
      </w:r>
      <w:r>
        <w:rPr>
          <w:rFonts w:eastAsia="Calibri" w:cs="Arial"/>
          <w:kern w:val="2"/>
          <w:szCs w:val="22"/>
          <w:lang w:eastAsia="en-US"/>
          <w14:ligatures w14:val="standardContextual"/>
        </w:rPr>
        <w:t>fügen Sie</w:t>
      </w:r>
      <w:r w:rsidR="00EB2F70" w:rsidRPr="00FE2133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 bitte </w:t>
      </w:r>
      <w:r w:rsidR="009713CB" w:rsidRPr="00FE2133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als </w:t>
      </w:r>
      <w:r w:rsidR="009713CB" w:rsidRPr="00FE2133">
        <w:rPr>
          <w:rFonts w:eastAsia="Calibri" w:cs="Arial"/>
          <w:b/>
          <w:bCs/>
          <w:kern w:val="2"/>
          <w:szCs w:val="22"/>
          <w:lang w:eastAsia="en-US"/>
          <w14:ligatures w14:val="standardContextual"/>
        </w:rPr>
        <w:t xml:space="preserve">ein </w:t>
      </w:r>
      <w:r w:rsidR="009713CB" w:rsidRPr="00FE2133">
        <w:rPr>
          <w:rFonts w:eastAsia="Calibri" w:cs="Arial"/>
          <w:kern w:val="2"/>
          <w:szCs w:val="22"/>
          <w:lang w:eastAsia="en-US"/>
          <w14:ligatures w14:val="standardContextual"/>
        </w:rPr>
        <w:t>Dokument (</w:t>
      </w:r>
      <w:proofErr w:type="spellStart"/>
      <w:r w:rsidR="009713CB" w:rsidRPr="00FE2133">
        <w:rPr>
          <w:rFonts w:eastAsia="Calibri" w:cs="Arial"/>
          <w:kern w:val="2"/>
          <w:szCs w:val="22"/>
          <w:lang w:eastAsia="en-US"/>
          <w14:ligatures w14:val="standardContextual"/>
        </w:rPr>
        <w:t>pdf</w:t>
      </w:r>
      <w:proofErr w:type="spellEnd"/>
      <w:r w:rsidR="009713CB" w:rsidRPr="00FE2133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) </w:t>
      </w:r>
      <w:r>
        <w:rPr>
          <w:rFonts w:eastAsia="Calibri" w:cs="Arial"/>
          <w:kern w:val="2"/>
          <w:szCs w:val="22"/>
          <w:lang w:eastAsia="en-US"/>
          <w14:ligatures w14:val="standardContextual"/>
        </w:rPr>
        <w:t>an</w:t>
      </w:r>
      <w:r w:rsidR="00EB2F70" w:rsidRPr="00FE2133">
        <w:rPr>
          <w:rFonts w:eastAsia="Calibri" w:cs="Arial"/>
          <w:kern w:val="2"/>
          <w:szCs w:val="22"/>
          <w:lang w:eastAsia="en-US"/>
          <w14:ligatures w14:val="standardContextual"/>
        </w:rPr>
        <w:t>.</w:t>
      </w:r>
    </w:p>
    <w:p w14:paraId="63ABA295" w14:textId="77777777" w:rsidR="00C03C64" w:rsidRDefault="00C03C64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45EF06B1" w14:textId="77777777" w:rsidR="00EB2F70" w:rsidRPr="003115FE" w:rsidRDefault="00EB2F70" w:rsidP="00EB2F70">
      <w:pPr>
        <w:pStyle w:val="berschrift1"/>
        <w:rPr>
          <w:rFonts w:eastAsia="Calibri"/>
        </w:rPr>
      </w:pPr>
      <w:r w:rsidRPr="003115FE">
        <w:rPr>
          <w:rFonts w:eastAsia="Calibri"/>
        </w:rPr>
        <w:t xml:space="preserve">Angaben zur </w:t>
      </w:r>
      <w:r w:rsidRPr="00EB2F70">
        <w:t>Promovierenden</w:t>
      </w:r>
      <w:r w:rsidRPr="003115FE">
        <w:rPr>
          <w:rFonts w:eastAsia="Calibri"/>
        </w:rPr>
        <w:t>/zum Promovierenden:</w:t>
      </w:r>
    </w:p>
    <w:p w14:paraId="7DE08A51" w14:textId="77777777" w:rsidR="00EB2F70" w:rsidRDefault="00EB2F70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7648"/>
      </w:tblGrid>
      <w:tr w:rsidR="00EB2F70" w14:paraId="6A1707D5" w14:textId="77777777" w:rsidTr="003D45F0">
        <w:trPr>
          <w:trHeight w:val="504"/>
        </w:trPr>
        <w:tc>
          <w:tcPr>
            <w:tcW w:w="1985" w:type="dxa"/>
            <w:vAlign w:val="center"/>
          </w:tcPr>
          <w:p w14:paraId="2A273359" w14:textId="77777777" w:rsidR="00EB2F70" w:rsidRPr="003115FE" w:rsidRDefault="00EB2F70" w:rsidP="00B041EE">
            <w:pPr>
              <w:spacing w:line="264" w:lineRule="auto"/>
              <w:jc w:val="left"/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</w:pPr>
            <w:r w:rsidRPr="003115FE"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  <w:t>Vorname</w:t>
            </w:r>
          </w:p>
        </w:tc>
        <w:tc>
          <w:tcPr>
            <w:tcW w:w="7648" w:type="dxa"/>
          </w:tcPr>
          <w:p w14:paraId="3CE9A2CB" w14:textId="77777777" w:rsidR="00EB2F70" w:rsidRDefault="00EB2F70" w:rsidP="009713CB">
            <w:pPr>
              <w:pStyle w:val="Tabelle"/>
              <w:rPr>
                <w:rFonts w:eastAsia="Calibri"/>
                <w:lang w:eastAsia="en-US"/>
              </w:rPr>
            </w:pPr>
          </w:p>
        </w:tc>
      </w:tr>
      <w:tr w:rsidR="00EB2F70" w14:paraId="7470B940" w14:textId="77777777" w:rsidTr="003D45F0">
        <w:trPr>
          <w:trHeight w:val="553"/>
        </w:trPr>
        <w:tc>
          <w:tcPr>
            <w:tcW w:w="1985" w:type="dxa"/>
            <w:vAlign w:val="center"/>
          </w:tcPr>
          <w:p w14:paraId="1094582A" w14:textId="77777777" w:rsidR="00EB2F70" w:rsidRPr="003115FE" w:rsidRDefault="00EB2F70" w:rsidP="00B041EE">
            <w:pPr>
              <w:spacing w:line="264" w:lineRule="auto"/>
              <w:jc w:val="left"/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</w:pPr>
            <w:r w:rsidRPr="003115FE"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  <w:t>Name</w:t>
            </w:r>
          </w:p>
        </w:tc>
        <w:tc>
          <w:tcPr>
            <w:tcW w:w="7648" w:type="dxa"/>
          </w:tcPr>
          <w:p w14:paraId="2606F84F" w14:textId="77777777" w:rsidR="00EB2F70" w:rsidRDefault="00EB2F70" w:rsidP="009713CB">
            <w:pPr>
              <w:pStyle w:val="Tabelle"/>
              <w:rPr>
                <w:rFonts w:eastAsia="Calibri"/>
                <w:lang w:eastAsia="en-US"/>
              </w:rPr>
            </w:pPr>
          </w:p>
        </w:tc>
      </w:tr>
      <w:tr w:rsidR="008F5D67" w14:paraId="63AC28DE" w14:textId="77777777" w:rsidTr="003D45F0">
        <w:trPr>
          <w:trHeight w:val="553"/>
        </w:trPr>
        <w:tc>
          <w:tcPr>
            <w:tcW w:w="1985" w:type="dxa"/>
            <w:vAlign w:val="center"/>
          </w:tcPr>
          <w:p w14:paraId="350F8BFE" w14:textId="2BEAD905" w:rsidR="008F5D67" w:rsidRPr="003115FE" w:rsidRDefault="008F5D67" w:rsidP="00B041EE">
            <w:pPr>
              <w:spacing w:line="264" w:lineRule="auto"/>
              <w:jc w:val="left"/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</w:pPr>
            <w:r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  <w:t>E-Mail</w:t>
            </w:r>
          </w:p>
        </w:tc>
        <w:tc>
          <w:tcPr>
            <w:tcW w:w="7648" w:type="dxa"/>
          </w:tcPr>
          <w:p w14:paraId="307A6CC9" w14:textId="77777777" w:rsidR="008F5D67" w:rsidRDefault="008F5D67" w:rsidP="009713CB">
            <w:pPr>
              <w:pStyle w:val="Tabelle"/>
              <w:rPr>
                <w:rFonts w:eastAsia="Calibri"/>
                <w:lang w:eastAsia="en-US"/>
              </w:rPr>
            </w:pPr>
          </w:p>
        </w:tc>
      </w:tr>
    </w:tbl>
    <w:p w14:paraId="237FC230" w14:textId="77777777" w:rsidR="00EB2F70" w:rsidRDefault="00EB2F70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5A00CCAC" w14:textId="77777777" w:rsidR="00EB2F70" w:rsidRDefault="00EB2F70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6BB8C204" w14:textId="77777777" w:rsidR="00EB2F70" w:rsidRDefault="00EB2F70" w:rsidP="00EB2F70">
      <w:pPr>
        <w:pStyle w:val="berschrift1"/>
        <w:rPr>
          <w:rFonts w:eastAsia="Calibri"/>
          <w:lang w:eastAsia="en-US"/>
        </w:rPr>
      </w:pPr>
      <w:r w:rsidRPr="003115FE">
        <w:rPr>
          <w:rFonts w:eastAsia="Calibri"/>
          <w:lang w:eastAsia="en-US"/>
        </w:rPr>
        <w:t xml:space="preserve">Angaben </w:t>
      </w:r>
      <w:r w:rsidRPr="00EB2F70">
        <w:t>zum</w:t>
      </w:r>
      <w:r w:rsidRPr="003115FE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allgemeinen </w:t>
      </w:r>
      <w:r w:rsidRPr="003115FE">
        <w:rPr>
          <w:rFonts w:eastAsia="Calibri"/>
          <w:lang w:eastAsia="en-US"/>
        </w:rPr>
        <w:t>promotionsbegleitenden Programm</w:t>
      </w:r>
    </w:p>
    <w:p w14:paraId="2ABE20E2" w14:textId="7D256AF2" w:rsidR="00EB2F70" w:rsidRPr="00347049" w:rsidRDefault="00EB2F70" w:rsidP="00736CF1">
      <w:pPr>
        <w:pStyle w:val="berschrift2"/>
        <w:numPr>
          <w:ilvl w:val="1"/>
          <w:numId w:val="24"/>
        </w:numPr>
        <w:rPr>
          <w:rFonts w:eastAsia="Calibri"/>
          <w:lang w:eastAsia="en-US"/>
        </w:rPr>
      </w:pPr>
      <w:r w:rsidRPr="00736CF1">
        <w:rPr>
          <w:rFonts w:eastAsia="Calibri"/>
        </w:rPr>
        <w:t>Pflichtbereich</w:t>
      </w:r>
    </w:p>
    <w:p w14:paraId="5B00505F" w14:textId="77777777" w:rsidR="00EB2F70" w:rsidRDefault="00EB2F70" w:rsidP="00EB2F70">
      <w:pPr>
        <w:spacing w:line="264" w:lineRule="auto"/>
        <w:rPr>
          <w:rFonts w:eastAsia="Calibri" w:cs="Arial"/>
          <w:b/>
          <w:bCs/>
          <w:kern w:val="2"/>
          <w:szCs w:val="22"/>
          <w:lang w:eastAsia="en-US"/>
          <w14:ligatures w14:val="standardContextual"/>
        </w:rPr>
      </w:pPr>
    </w:p>
    <w:tbl>
      <w:tblPr>
        <w:tblStyle w:val="Tabellenraster"/>
        <w:tblW w:w="9633" w:type="dxa"/>
        <w:tblInd w:w="-5" w:type="dxa"/>
        <w:tblLook w:val="04A0" w:firstRow="1" w:lastRow="0" w:firstColumn="1" w:lastColumn="0" w:noHBand="0" w:noVBand="1"/>
      </w:tblPr>
      <w:tblGrid>
        <w:gridCol w:w="2552"/>
        <w:gridCol w:w="4961"/>
        <w:gridCol w:w="2120"/>
      </w:tblGrid>
      <w:tr w:rsidR="00FE2133" w:rsidRPr="00EE3D4E" w14:paraId="5C6A96D4" w14:textId="58AA7729" w:rsidTr="00FE2133">
        <w:tc>
          <w:tcPr>
            <w:tcW w:w="2552" w:type="dxa"/>
          </w:tcPr>
          <w:p w14:paraId="36183749" w14:textId="6BFC2C07" w:rsidR="00FE2133" w:rsidRPr="00EE3D4E" w:rsidRDefault="00FE2133" w:rsidP="00B041EE">
            <w:pPr>
              <w:spacing w:before="60" w:after="60" w:line="276" w:lineRule="auto"/>
              <w:rPr>
                <w:rFonts w:cs="Arial"/>
                <w:b/>
                <w:bCs/>
              </w:rPr>
            </w:pPr>
          </w:p>
        </w:tc>
        <w:tc>
          <w:tcPr>
            <w:tcW w:w="4961" w:type="dxa"/>
          </w:tcPr>
          <w:p w14:paraId="5A0DBF23" w14:textId="1E65E237" w:rsidR="00FE2133" w:rsidRPr="00EE3D4E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Absolviert (Kurstitel (falls abweichend), </w:t>
            </w:r>
            <w:r w:rsidR="008F5D67">
              <w:rPr>
                <w:rFonts w:cs="Arial"/>
                <w:b/>
                <w:bCs/>
              </w:rPr>
              <w:t xml:space="preserve">Hochschule bzw. externer </w:t>
            </w:r>
            <w:r>
              <w:rPr>
                <w:rFonts w:cs="Arial"/>
                <w:b/>
                <w:bCs/>
              </w:rPr>
              <w:t>Anbieter, Zeitstunden)</w:t>
            </w:r>
          </w:p>
        </w:tc>
        <w:tc>
          <w:tcPr>
            <w:tcW w:w="2120" w:type="dxa"/>
          </w:tcPr>
          <w:p w14:paraId="1EAA505D" w14:textId="78E85B6D" w:rsidR="00FE2133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Stellungnahme Geschäftsstelle</w:t>
            </w:r>
          </w:p>
        </w:tc>
      </w:tr>
      <w:tr w:rsidR="00FE2133" w14:paraId="03549F30" w14:textId="06D9CBEB" w:rsidTr="00FE2133">
        <w:tc>
          <w:tcPr>
            <w:tcW w:w="2552" w:type="dxa"/>
          </w:tcPr>
          <w:p w14:paraId="00291930" w14:textId="0EBC14AA" w:rsidR="00FE2133" w:rsidRPr="00EE3D4E" w:rsidRDefault="00FE2133" w:rsidP="009713CB">
            <w:pPr>
              <w:pStyle w:val="Tabelle"/>
            </w:pPr>
            <w:r w:rsidRPr="00EE3D4E">
              <w:t>Gute wissenschaftliche Praxis</w:t>
            </w:r>
          </w:p>
        </w:tc>
        <w:tc>
          <w:tcPr>
            <w:tcW w:w="4961" w:type="dxa"/>
          </w:tcPr>
          <w:p w14:paraId="43B7F591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2120" w:type="dxa"/>
          </w:tcPr>
          <w:p w14:paraId="6C709876" w14:textId="77777777" w:rsidR="00FE2133" w:rsidRPr="00EE3D4E" w:rsidRDefault="00FE2133" w:rsidP="009713CB">
            <w:pPr>
              <w:pStyle w:val="Tabelle"/>
            </w:pPr>
          </w:p>
        </w:tc>
      </w:tr>
      <w:tr w:rsidR="00FE2133" w14:paraId="45B33358" w14:textId="3695D982" w:rsidTr="00FE2133">
        <w:tc>
          <w:tcPr>
            <w:tcW w:w="2552" w:type="dxa"/>
          </w:tcPr>
          <w:p w14:paraId="606B9854" w14:textId="416A1527" w:rsidR="00FE2133" w:rsidRPr="00EE3D4E" w:rsidRDefault="00FE2133" w:rsidP="009713CB">
            <w:pPr>
              <w:pStyle w:val="Tabelle"/>
            </w:pPr>
            <w:r w:rsidRPr="00EE3D4E">
              <w:t>Wissenschaftliches Arbeiten/ Schreiben</w:t>
            </w:r>
          </w:p>
        </w:tc>
        <w:tc>
          <w:tcPr>
            <w:tcW w:w="4961" w:type="dxa"/>
          </w:tcPr>
          <w:p w14:paraId="1ABFA896" w14:textId="77777777" w:rsidR="00FE2133" w:rsidRPr="00B041EE" w:rsidRDefault="00FE2133" w:rsidP="009713CB">
            <w:pPr>
              <w:pStyle w:val="Tabelle"/>
            </w:pPr>
          </w:p>
        </w:tc>
        <w:tc>
          <w:tcPr>
            <w:tcW w:w="2120" w:type="dxa"/>
          </w:tcPr>
          <w:p w14:paraId="2DC626C5" w14:textId="77777777" w:rsidR="00FE2133" w:rsidRPr="00B041EE" w:rsidRDefault="00FE2133" w:rsidP="009713CB">
            <w:pPr>
              <w:pStyle w:val="Tabelle"/>
            </w:pPr>
          </w:p>
        </w:tc>
      </w:tr>
    </w:tbl>
    <w:p w14:paraId="66C98A6B" w14:textId="1E872475" w:rsidR="00EB2F70" w:rsidRDefault="009713CB" w:rsidP="009713CB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Als Nachweis dienen die Teilnahme</w:t>
      </w:r>
      <w:r w:rsidR="0033364F">
        <w:rPr>
          <w:rFonts w:eastAsia="Calibri"/>
          <w:lang w:eastAsia="en-US"/>
        </w:rPr>
        <w:t>bestätigungen</w:t>
      </w:r>
      <w:r>
        <w:rPr>
          <w:rFonts w:eastAsia="Calibri"/>
          <w:lang w:eastAsia="en-US"/>
        </w:rPr>
        <w:t xml:space="preserve"> </w:t>
      </w:r>
      <w:r w:rsidR="00840C21">
        <w:rPr>
          <w:rFonts w:eastAsia="Calibri"/>
          <w:lang w:eastAsia="en-US"/>
        </w:rPr>
        <w:t>einer der Verbundhochschulen</w:t>
      </w:r>
      <w:r w:rsidR="00F45746">
        <w:rPr>
          <w:rFonts w:eastAsia="Calibri"/>
          <w:lang w:eastAsia="en-US"/>
        </w:rPr>
        <w:t>,</w:t>
      </w:r>
      <w:r w:rsidR="00840C21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aus de</w:t>
      </w:r>
      <w:r w:rsidR="00C06932">
        <w:rPr>
          <w:rFonts w:eastAsia="Calibri"/>
          <w:lang w:eastAsia="en-US"/>
        </w:rPr>
        <w:t>nen</w:t>
      </w:r>
      <w:r>
        <w:rPr>
          <w:rFonts w:eastAsia="Calibri"/>
          <w:lang w:eastAsia="en-US"/>
        </w:rPr>
        <w:t xml:space="preserve"> die Dauer hervorgeht</w:t>
      </w:r>
      <w:r w:rsidR="00F45746">
        <w:rPr>
          <w:rFonts w:eastAsia="Calibri"/>
          <w:lang w:eastAsia="en-US"/>
        </w:rPr>
        <w:t>,</w:t>
      </w:r>
      <w:r w:rsidR="00840C21">
        <w:rPr>
          <w:rFonts w:eastAsia="Calibri"/>
          <w:lang w:eastAsia="en-US"/>
        </w:rPr>
        <w:t xml:space="preserve"> oder die </w:t>
      </w:r>
      <w:r w:rsidR="00F111F7">
        <w:rPr>
          <w:rFonts w:eastAsia="Calibri"/>
          <w:lang w:eastAsia="en-US"/>
        </w:rPr>
        <w:t>Bestätigung der</w:t>
      </w:r>
      <w:r w:rsidR="00840C21">
        <w:rPr>
          <w:rFonts w:eastAsia="Calibri"/>
          <w:lang w:eastAsia="en-US"/>
        </w:rPr>
        <w:t xml:space="preserve"> Graduierteneinrichtung über die Anerkennung eines externen Kurses</w:t>
      </w:r>
      <w:r>
        <w:rPr>
          <w:rFonts w:eastAsia="Calibri"/>
          <w:lang w:eastAsia="en-US"/>
        </w:rPr>
        <w:t>. Eine Anmeldebestätigung ist nicht ausreichend.</w:t>
      </w:r>
    </w:p>
    <w:p w14:paraId="5CD01258" w14:textId="218D2339" w:rsidR="00EB2F70" w:rsidRDefault="00EB2F70" w:rsidP="00736CF1">
      <w:pPr>
        <w:pStyle w:val="berschrift2"/>
        <w:numPr>
          <w:ilvl w:val="1"/>
          <w:numId w:val="24"/>
        </w:numPr>
        <w:rPr>
          <w:rFonts w:eastAsia="Calibri"/>
        </w:rPr>
      </w:pPr>
      <w:r w:rsidRPr="00736CF1">
        <w:rPr>
          <w:rFonts w:eastAsia="Calibri"/>
        </w:rPr>
        <w:t>Wahlpflichtbereich</w:t>
      </w:r>
    </w:p>
    <w:p w14:paraId="37D4AD19" w14:textId="77777777" w:rsidR="00736CF1" w:rsidRPr="00736CF1" w:rsidRDefault="00736CF1" w:rsidP="00736CF1">
      <w:pPr>
        <w:rPr>
          <w:rFonts w:eastAsia="Calibri"/>
        </w:rPr>
      </w:pPr>
    </w:p>
    <w:p w14:paraId="355CB441" w14:textId="2AAAF481" w:rsidR="00EB2F70" w:rsidRDefault="00736CF1" w:rsidP="00736CF1">
      <w:r>
        <w:t>Im Wahlpflichtbereich belegen Sie Kurse im Umfang von insgesamt mindestens 14</w:t>
      </w:r>
      <w:r w:rsidR="001618A4">
        <w:t xml:space="preserve"> Zeitstunden</w:t>
      </w:r>
      <w:r w:rsidR="00B474ED">
        <w:t>.</w:t>
      </w:r>
    </w:p>
    <w:p w14:paraId="43446F17" w14:textId="77777777" w:rsidR="00736CF1" w:rsidRDefault="00736CF1" w:rsidP="00736CF1">
      <w:pPr>
        <w:rPr>
          <w:rFonts w:eastAsia="Calibri"/>
          <w:kern w:val="2"/>
          <w:szCs w:val="22"/>
          <w:lang w:eastAsia="en-US"/>
          <w14:ligatures w14:val="standardContextual"/>
        </w:rPr>
      </w:pPr>
    </w:p>
    <w:tbl>
      <w:tblPr>
        <w:tblStyle w:val="Tabellenraster"/>
        <w:tblW w:w="9639" w:type="dxa"/>
        <w:tblInd w:w="-5" w:type="dxa"/>
        <w:tblLook w:val="04A0" w:firstRow="1" w:lastRow="0" w:firstColumn="1" w:lastColumn="0" w:noHBand="0" w:noVBand="1"/>
      </w:tblPr>
      <w:tblGrid>
        <w:gridCol w:w="3686"/>
        <w:gridCol w:w="2835"/>
        <w:gridCol w:w="1134"/>
        <w:gridCol w:w="1984"/>
      </w:tblGrid>
      <w:tr w:rsidR="00FE2133" w:rsidRPr="00EE3D4E" w14:paraId="50267E71" w14:textId="323D6AFC" w:rsidTr="00F96B9E">
        <w:tc>
          <w:tcPr>
            <w:tcW w:w="3686" w:type="dxa"/>
          </w:tcPr>
          <w:p w14:paraId="407BE5E0" w14:textId="44380C21" w:rsidR="00FE2133" w:rsidRPr="00EE3D4E" w:rsidRDefault="00FE2133" w:rsidP="00B041EE">
            <w:pPr>
              <w:spacing w:before="60" w:after="60"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Kurstitel</w:t>
            </w:r>
          </w:p>
        </w:tc>
        <w:tc>
          <w:tcPr>
            <w:tcW w:w="2835" w:type="dxa"/>
          </w:tcPr>
          <w:p w14:paraId="6C2E880E" w14:textId="2F67E886" w:rsidR="00FE2133" w:rsidRPr="00EE3D4E" w:rsidRDefault="008F5D67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Hochschule bzw. externer </w:t>
            </w:r>
            <w:r w:rsidR="00FE2133">
              <w:rPr>
                <w:rFonts w:cs="Arial"/>
                <w:b/>
                <w:bCs/>
              </w:rPr>
              <w:t>Anbieter</w:t>
            </w:r>
          </w:p>
        </w:tc>
        <w:tc>
          <w:tcPr>
            <w:tcW w:w="1134" w:type="dxa"/>
          </w:tcPr>
          <w:p w14:paraId="066F5134" w14:textId="2676EDD0" w:rsidR="00FE2133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Zeitstunden</w:t>
            </w:r>
          </w:p>
        </w:tc>
        <w:tc>
          <w:tcPr>
            <w:tcW w:w="1984" w:type="dxa"/>
          </w:tcPr>
          <w:p w14:paraId="793E2467" w14:textId="7766E0CC" w:rsidR="00FE2133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Stellungnahme Geschäftsstelle</w:t>
            </w:r>
          </w:p>
        </w:tc>
      </w:tr>
      <w:tr w:rsidR="00FE2133" w14:paraId="74E0143A" w14:textId="600781F8" w:rsidTr="00F96B9E">
        <w:tc>
          <w:tcPr>
            <w:tcW w:w="3686" w:type="dxa"/>
          </w:tcPr>
          <w:p w14:paraId="6FCD8A8B" w14:textId="33669DD9" w:rsidR="00FE2133" w:rsidRPr="00EE3D4E" w:rsidRDefault="00FE2133" w:rsidP="009713CB">
            <w:pPr>
              <w:pStyle w:val="Tabelle"/>
            </w:pPr>
          </w:p>
        </w:tc>
        <w:tc>
          <w:tcPr>
            <w:tcW w:w="2835" w:type="dxa"/>
          </w:tcPr>
          <w:p w14:paraId="3B48DA00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1134" w:type="dxa"/>
          </w:tcPr>
          <w:p w14:paraId="26495446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1984" w:type="dxa"/>
          </w:tcPr>
          <w:p w14:paraId="1B11FF5B" w14:textId="77777777" w:rsidR="00FE2133" w:rsidRPr="00EE3D4E" w:rsidRDefault="00FE2133" w:rsidP="009713CB">
            <w:pPr>
              <w:pStyle w:val="Tabelle"/>
            </w:pPr>
          </w:p>
        </w:tc>
      </w:tr>
      <w:tr w:rsidR="00FE2133" w14:paraId="64C8C448" w14:textId="77777777" w:rsidTr="00F96B9E">
        <w:tc>
          <w:tcPr>
            <w:tcW w:w="3686" w:type="dxa"/>
          </w:tcPr>
          <w:p w14:paraId="71B8D247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2835" w:type="dxa"/>
          </w:tcPr>
          <w:p w14:paraId="5A67EE4B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1134" w:type="dxa"/>
          </w:tcPr>
          <w:p w14:paraId="602DA0DD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1984" w:type="dxa"/>
          </w:tcPr>
          <w:p w14:paraId="51813485" w14:textId="77777777" w:rsidR="00FE2133" w:rsidRPr="00EE3D4E" w:rsidRDefault="00FE2133" w:rsidP="009713CB">
            <w:pPr>
              <w:pStyle w:val="Tabelle"/>
            </w:pPr>
          </w:p>
        </w:tc>
      </w:tr>
      <w:tr w:rsidR="00FE2133" w14:paraId="26995645" w14:textId="77777777" w:rsidTr="00F96B9E">
        <w:tc>
          <w:tcPr>
            <w:tcW w:w="3686" w:type="dxa"/>
          </w:tcPr>
          <w:p w14:paraId="17222CA9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2835" w:type="dxa"/>
          </w:tcPr>
          <w:p w14:paraId="15181634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1134" w:type="dxa"/>
          </w:tcPr>
          <w:p w14:paraId="58189551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1984" w:type="dxa"/>
          </w:tcPr>
          <w:p w14:paraId="422528C1" w14:textId="77777777" w:rsidR="00FE2133" w:rsidRPr="00EE3D4E" w:rsidRDefault="00FE2133" w:rsidP="009713CB">
            <w:pPr>
              <w:pStyle w:val="Tabelle"/>
            </w:pPr>
          </w:p>
        </w:tc>
      </w:tr>
      <w:tr w:rsidR="00FE2133" w14:paraId="4EC0149F" w14:textId="77777777" w:rsidTr="00F96B9E">
        <w:tc>
          <w:tcPr>
            <w:tcW w:w="3686" w:type="dxa"/>
          </w:tcPr>
          <w:p w14:paraId="02B752AA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2835" w:type="dxa"/>
          </w:tcPr>
          <w:p w14:paraId="4DEAF5F6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1134" w:type="dxa"/>
          </w:tcPr>
          <w:p w14:paraId="49EAACAB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1984" w:type="dxa"/>
          </w:tcPr>
          <w:p w14:paraId="4AEF05D8" w14:textId="77777777" w:rsidR="00FE2133" w:rsidRPr="00EE3D4E" w:rsidRDefault="00FE2133" w:rsidP="009713CB">
            <w:pPr>
              <w:pStyle w:val="Tabelle"/>
            </w:pPr>
          </w:p>
        </w:tc>
      </w:tr>
    </w:tbl>
    <w:p w14:paraId="72455F7A" w14:textId="5A63C58D" w:rsidR="00840C21" w:rsidRDefault="00840C21" w:rsidP="00840C21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Als Nachweis dienen die Teilnahmebestätigungen einer der Verbundhochschulen</w:t>
      </w:r>
      <w:r w:rsidR="00C06932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aus de</w:t>
      </w:r>
      <w:r w:rsidR="00C06932">
        <w:rPr>
          <w:rFonts w:eastAsia="Calibri"/>
          <w:lang w:eastAsia="en-US"/>
        </w:rPr>
        <w:t>nen</w:t>
      </w:r>
      <w:r>
        <w:rPr>
          <w:rFonts w:eastAsia="Calibri"/>
          <w:lang w:eastAsia="en-US"/>
        </w:rPr>
        <w:t xml:space="preserve"> die Dauer hervorgeht</w:t>
      </w:r>
      <w:r w:rsidR="00C06932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oder die </w:t>
      </w:r>
      <w:r w:rsidR="00F111F7">
        <w:rPr>
          <w:rFonts w:eastAsia="Calibri"/>
          <w:lang w:eastAsia="en-US"/>
        </w:rPr>
        <w:t>Bestätigung der</w:t>
      </w:r>
      <w:r>
        <w:rPr>
          <w:rFonts w:eastAsia="Calibri"/>
          <w:lang w:eastAsia="en-US"/>
        </w:rPr>
        <w:t xml:space="preserve"> Graduierteneinrichtung über die Anerkennung eines externen Kurses. Eine Anmeldebestätigung ist nicht ausreichend.</w:t>
      </w:r>
    </w:p>
    <w:p w14:paraId="6F6B453F" w14:textId="77777777" w:rsidR="00EB2F70" w:rsidRDefault="00EB2F70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014C8757" w14:textId="77777777" w:rsidR="00EB2F70" w:rsidRDefault="00EB2F70" w:rsidP="00736CF1">
      <w:pPr>
        <w:pStyle w:val="berschrift1"/>
        <w:rPr>
          <w:rFonts w:eastAsia="Calibri"/>
          <w:lang w:eastAsia="en-US"/>
        </w:rPr>
      </w:pPr>
      <w:r w:rsidRPr="003115FE">
        <w:rPr>
          <w:rFonts w:eastAsia="Calibri"/>
          <w:lang w:eastAsia="en-US"/>
        </w:rPr>
        <w:t xml:space="preserve">Angaben zum </w:t>
      </w:r>
      <w:r>
        <w:rPr>
          <w:rFonts w:eastAsia="Calibri"/>
          <w:lang w:eastAsia="en-US"/>
        </w:rPr>
        <w:t xml:space="preserve">fachlichen </w:t>
      </w:r>
      <w:r w:rsidRPr="003115FE">
        <w:rPr>
          <w:rFonts w:eastAsia="Calibri"/>
          <w:lang w:eastAsia="en-US"/>
        </w:rPr>
        <w:t>promotionsbegleitenden Programm</w:t>
      </w:r>
    </w:p>
    <w:p w14:paraId="6FF0B50C" w14:textId="76E465FE" w:rsidR="00EB2F70" w:rsidRDefault="00EB2F70" w:rsidP="00736CF1">
      <w:pPr>
        <w:pStyle w:val="berschrift2"/>
        <w:numPr>
          <w:ilvl w:val="1"/>
          <w:numId w:val="24"/>
        </w:numPr>
        <w:rPr>
          <w:rFonts w:eastAsia="Calibri"/>
        </w:rPr>
      </w:pPr>
      <w:r w:rsidRPr="00736CF1">
        <w:rPr>
          <w:rFonts w:eastAsia="Calibri"/>
        </w:rPr>
        <w:t>Forschungskolloquium</w:t>
      </w:r>
    </w:p>
    <w:p w14:paraId="1FCDD2A8" w14:textId="41774337" w:rsidR="00B474ED" w:rsidRDefault="00736CF1" w:rsidP="00736CF1">
      <w:r>
        <w:rPr>
          <w:rFonts w:eastAsia="Calibri"/>
        </w:rPr>
        <w:t xml:space="preserve">Sie sind zur </w:t>
      </w:r>
      <w:r>
        <w:t xml:space="preserve">regelmäßigen und aktiven Teilnahme am Forschungskolloquium </w:t>
      </w:r>
      <w:r w:rsidR="00B474ED">
        <w:t>verpflichtet. Sie präsentieren mi</w:t>
      </w:r>
      <w:r>
        <w:t xml:space="preserve">ndestens </w:t>
      </w:r>
      <w:r w:rsidR="001E468A">
        <w:t>zweimal</w:t>
      </w:r>
      <w:r w:rsidR="00B474ED">
        <w:t xml:space="preserve"> den Stand Ihres Promotionsprojektes.</w:t>
      </w:r>
    </w:p>
    <w:p w14:paraId="3F428B3C" w14:textId="5CC58009" w:rsidR="00736CF1" w:rsidRPr="00736CF1" w:rsidRDefault="00B474ED" w:rsidP="00736CF1">
      <w:pPr>
        <w:rPr>
          <w:rFonts w:eastAsia="Calibri"/>
        </w:rPr>
      </w:pPr>
      <w:r>
        <w:t xml:space="preserve"> </w:t>
      </w:r>
    </w:p>
    <w:tbl>
      <w:tblPr>
        <w:tblStyle w:val="Tabellenraster"/>
        <w:tblW w:w="9633" w:type="dxa"/>
        <w:tblInd w:w="-5" w:type="dxa"/>
        <w:tblLook w:val="04A0" w:firstRow="1" w:lastRow="0" w:firstColumn="1" w:lastColumn="0" w:noHBand="0" w:noVBand="1"/>
      </w:tblPr>
      <w:tblGrid>
        <w:gridCol w:w="2977"/>
        <w:gridCol w:w="4536"/>
        <w:gridCol w:w="2120"/>
      </w:tblGrid>
      <w:tr w:rsidR="00FE2133" w:rsidRPr="00EE3D4E" w14:paraId="2C4E2CAB" w14:textId="00215D81" w:rsidTr="00F96B9E">
        <w:tc>
          <w:tcPr>
            <w:tcW w:w="2977" w:type="dxa"/>
          </w:tcPr>
          <w:p w14:paraId="446721AC" w14:textId="045DAEDE" w:rsidR="00FE2133" w:rsidRPr="00EE3D4E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Aktive Teilnahme (Daten)</w:t>
            </w:r>
          </w:p>
        </w:tc>
        <w:tc>
          <w:tcPr>
            <w:tcW w:w="4536" w:type="dxa"/>
          </w:tcPr>
          <w:p w14:paraId="4383A498" w14:textId="29C8EDC0" w:rsidR="00FE2133" w:rsidDel="006C700F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Präsentation (Daten)</w:t>
            </w:r>
          </w:p>
        </w:tc>
        <w:tc>
          <w:tcPr>
            <w:tcW w:w="2120" w:type="dxa"/>
          </w:tcPr>
          <w:p w14:paraId="1B0CBE29" w14:textId="0C201CC4" w:rsidR="00FE2133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Stellungnahme Geschäftsstelle</w:t>
            </w:r>
          </w:p>
        </w:tc>
      </w:tr>
      <w:tr w:rsidR="00FE2133" w14:paraId="6E886F9D" w14:textId="52E7E963" w:rsidTr="00F96B9E">
        <w:tc>
          <w:tcPr>
            <w:tcW w:w="2977" w:type="dxa"/>
          </w:tcPr>
          <w:p w14:paraId="7ECAF4E5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4536" w:type="dxa"/>
          </w:tcPr>
          <w:p w14:paraId="4B21E62F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2120" w:type="dxa"/>
          </w:tcPr>
          <w:p w14:paraId="25F14F90" w14:textId="77777777" w:rsidR="00FE2133" w:rsidRPr="00EE3D4E" w:rsidRDefault="00FE2133" w:rsidP="009713CB">
            <w:pPr>
              <w:pStyle w:val="Tabelle"/>
            </w:pPr>
          </w:p>
        </w:tc>
      </w:tr>
    </w:tbl>
    <w:p w14:paraId="409E2D8E" w14:textId="10237FB9" w:rsidR="0084535A" w:rsidRDefault="008F5D67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  <w:r>
        <w:rPr>
          <w:rFonts w:eastAsia="Calibri" w:cs="Arial"/>
          <w:kern w:val="2"/>
          <w:szCs w:val="22"/>
          <w:lang w:eastAsia="en-US"/>
          <w14:ligatures w14:val="standardContextual"/>
        </w:rPr>
        <w:t>Als Nachweis dienen die Programme der Forschungskolloquien</w:t>
      </w:r>
      <w:r w:rsidR="0084535A">
        <w:rPr>
          <w:rFonts w:eastAsia="Calibri" w:cs="Arial"/>
          <w:kern w:val="2"/>
          <w:szCs w:val="22"/>
          <w:lang w:eastAsia="en-US"/>
          <w14:ligatures w14:val="standardContextual"/>
        </w:rPr>
        <w:t>.</w:t>
      </w:r>
    </w:p>
    <w:p w14:paraId="1B157786" w14:textId="77777777" w:rsidR="0084535A" w:rsidRDefault="0084535A" w:rsidP="00EB2F70">
      <w:pP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2FCB3881" w14:textId="311E8C98" w:rsidR="00B474ED" w:rsidRDefault="00B474ED" w:rsidP="00B474ED">
      <w:pPr>
        <w:pStyle w:val="berschrift2"/>
        <w:numPr>
          <w:ilvl w:val="1"/>
          <w:numId w:val="24"/>
        </w:numPr>
        <w:rPr>
          <w:rFonts w:eastAsia="Calibri"/>
          <w:lang w:eastAsia="en-US"/>
        </w:rPr>
      </w:pPr>
      <w:r w:rsidRPr="00B474ED">
        <w:rPr>
          <w:rFonts w:eastAsia="Calibri"/>
          <w:lang w:eastAsia="en-US"/>
        </w:rPr>
        <w:t>Diskussion in der Fachöffentlichkeit</w:t>
      </w:r>
    </w:p>
    <w:p w14:paraId="536E03BA" w14:textId="011236A1" w:rsidR="00414CCF" w:rsidRPr="00414CCF" w:rsidRDefault="00414CCF" w:rsidP="003D2440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Sie stellen Ihr Promotionsprojekt mindestens </w:t>
      </w:r>
      <w:r w:rsidR="008C06C4">
        <w:rPr>
          <w:rFonts w:eastAsia="Calibri"/>
          <w:lang w:eastAsia="en-US"/>
        </w:rPr>
        <w:t>zweimal</w:t>
      </w:r>
      <w:r>
        <w:rPr>
          <w:rFonts w:eastAsia="Calibri"/>
          <w:lang w:eastAsia="en-US"/>
        </w:rPr>
        <w:t xml:space="preserve"> im Laufe der Promotionsphase in der Fachöffentlichkeit zur Diskussion. I</w:t>
      </w:r>
      <w:r w:rsidR="003D2440" w:rsidRPr="003D2440">
        <w:rPr>
          <w:rFonts w:eastAsia="Calibri"/>
          <w:lang w:eastAsia="en-US"/>
        </w:rPr>
        <w:t>n der Regel geschieht</w:t>
      </w:r>
      <w:r w:rsidR="003D2440">
        <w:rPr>
          <w:rFonts w:eastAsia="Calibri"/>
          <w:lang w:eastAsia="en-US"/>
        </w:rPr>
        <w:t xml:space="preserve"> </w:t>
      </w:r>
      <w:r w:rsidR="003D2440" w:rsidRPr="003D2440">
        <w:rPr>
          <w:rFonts w:eastAsia="Calibri"/>
          <w:lang w:eastAsia="en-US"/>
        </w:rPr>
        <w:t xml:space="preserve">dies über in </w:t>
      </w:r>
      <w:proofErr w:type="spellStart"/>
      <w:r w:rsidR="003D2440" w:rsidRPr="003D2440">
        <w:rPr>
          <w:rFonts w:eastAsia="Calibri"/>
          <w:lang w:eastAsia="en-US"/>
        </w:rPr>
        <w:t>Hauptautorenschaft</w:t>
      </w:r>
      <w:proofErr w:type="spellEnd"/>
      <w:r w:rsidR="003D2440" w:rsidRPr="003D2440">
        <w:rPr>
          <w:rFonts w:eastAsia="Calibri"/>
          <w:lang w:eastAsia="en-US"/>
        </w:rPr>
        <w:t xml:space="preserve"> verfasste Aufs</w:t>
      </w:r>
      <w:r w:rsidR="00FE56D1">
        <w:rPr>
          <w:rFonts w:eastAsia="Calibri"/>
          <w:lang w:eastAsia="en-US"/>
        </w:rPr>
        <w:t>ä</w:t>
      </w:r>
      <w:r w:rsidR="003D2440" w:rsidRPr="003D2440">
        <w:rPr>
          <w:rFonts w:eastAsia="Calibri"/>
          <w:lang w:eastAsia="en-US"/>
        </w:rPr>
        <w:t>tz</w:t>
      </w:r>
      <w:r w:rsidR="00FE56D1">
        <w:rPr>
          <w:rFonts w:eastAsia="Calibri"/>
          <w:lang w:eastAsia="en-US"/>
        </w:rPr>
        <w:t>e</w:t>
      </w:r>
      <w:r w:rsidR="003D2440" w:rsidRPr="003D2440">
        <w:rPr>
          <w:rFonts w:eastAsia="Calibri"/>
          <w:lang w:eastAsia="en-US"/>
        </w:rPr>
        <w:t xml:space="preserve"> in wissenschaftlich anerkannten</w:t>
      </w:r>
      <w:r w:rsidR="003D2440">
        <w:rPr>
          <w:rFonts w:eastAsia="Calibri"/>
          <w:lang w:eastAsia="en-US"/>
        </w:rPr>
        <w:t xml:space="preserve"> </w:t>
      </w:r>
      <w:r w:rsidR="003D2440" w:rsidRPr="003D2440">
        <w:rPr>
          <w:rFonts w:eastAsia="Calibri"/>
          <w:lang w:eastAsia="en-US"/>
        </w:rPr>
        <w:t xml:space="preserve">Zeitschriften (Journals) mit Gutachterprozess oder über in </w:t>
      </w:r>
      <w:proofErr w:type="spellStart"/>
      <w:r w:rsidR="003D2440" w:rsidRPr="003D2440">
        <w:rPr>
          <w:rFonts w:eastAsia="Calibri"/>
          <w:lang w:eastAsia="en-US"/>
        </w:rPr>
        <w:t>Hauptautorenschaft</w:t>
      </w:r>
      <w:proofErr w:type="spellEnd"/>
      <w:r w:rsidR="003D2440" w:rsidRPr="003D2440">
        <w:rPr>
          <w:rFonts w:eastAsia="Calibri"/>
          <w:lang w:eastAsia="en-US"/>
        </w:rPr>
        <w:t xml:space="preserve"> verfasste</w:t>
      </w:r>
      <w:r w:rsidR="003D2440">
        <w:rPr>
          <w:rFonts w:eastAsia="Calibri"/>
          <w:lang w:eastAsia="en-US"/>
        </w:rPr>
        <w:t xml:space="preserve"> </w:t>
      </w:r>
      <w:r w:rsidR="003D2440" w:rsidRPr="003D2440">
        <w:rPr>
          <w:rFonts w:eastAsia="Calibri"/>
          <w:lang w:eastAsia="en-US"/>
        </w:rPr>
        <w:t>Konferenzbeitr</w:t>
      </w:r>
      <w:r w:rsidR="00FE56D1">
        <w:rPr>
          <w:rFonts w:eastAsia="Calibri"/>
          <w:lang w:eastAsia="en-US"/>
        </w:rPr>
        <w:t>ä</w:t>
      </w:r>
      <w:r w:rsidR="003D2440" w:rsidRPr="003D2440">
        <w:rPr>
          <w:rFonts w:eastAsia="Calibri"/>
          <w:lang w:eastAsia="en-US"/>
        </w:rPr>
        <w:t>g</w:t>
      </w:r>
      <w:r w:rsidR="00FE56D1">
        <w:rPr>
          <w:rFonts w:eastAsia="Calibri"/>
          <w:lang w:eastAsia="en-US"/>
        </w:rPr>
        <w:t>e</w:t>
      </w:r>
      <w:r w:rsidR="003D2440" w:rsidRPr="003D2440">
        <w:rPr>
          <w:rFonts w:eastAsia="Calibri"/>
          <w:lang w:eastAsia="en-US"/>
        </w:rPr>
        <w:t xml:space="preserve"> mit Gutachterprozess.</w:t>
      </w:r>
    </w:p>
    <w:p w14:paraId="643DE594" w14:textId="77777777" w:rsidR="00414CCF" w:rsidRPr="00414CCF" w:rsidRDefault="00414CCF" w:rsidP="00414CCF">
      <w:pPr>
        <w:rPr>
          <w:rFonts w:eastAsia="Calibri"/>
          <w:lang w:eastAsia="en-US"/>
        </w:rPr>
      </w:pPr>
    </w:p>
    <w:tbl>
      <w:tblPr>
        <w:tblStyle w:val="Tabellenraster"/>
        <w:tblW w:w="9633" w:type="dxa"/>
        <w:tblInd w:w="-5" w:type="dxa"/>
        <w:tblLook w:val="04A0" w:firstRow="1" w:lastRow="0" w:firstColumn="1" w:lastColumn="0" w:noHBand="0" w:noVBand="1"/>
      </w:tblPr>
      <w:tblGrid>
        <w:gridCol w:w="2740"/>
        <w:gridCol w:w="4773"/>
        <w:gridCol w:w="2120"/>
      </w:tblGrid>
      <w:tr w:rsidR="00FE2133" w:rsidRPr="00EE3D4E" w14:paraId="3B2049DF" w14:textId="339E11D0" w:rsidTr="00F96B9E">
        <w:tc>
          <w:tcPr>
            <w:tcW w:w="2740" w:type="dxa"/>
          </w:tcPr>
          <w:p w14:paraId="35A68B31" w14:textId="77777777" w:rsidR="00FE2133" w:rsidRPr="00EE3D4E" w:rsidRDefault="00FE2133" w:rsidP="00B041EE">
            <w:pPr>
              <w:spacing w:before="60" w:after="60" w:line="276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Titel und Art des Beitrags</w:t>
            </w:r>
          </w:p>
        </w:tc>
        <w:tc>
          <w:tcPr>
            <w:tcW w:w="4773" w:type="dxa"/>
          </w:tcPr>
          <w:p w14:paraId="5136B73C" w14:textId="67949E0C" w:rsidR="00DE766B" w:rsidRPr="00EE3D4E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Titel</w:t>
            </w:r>
            <w:r w:rsidR="000F0F09">
              <w:rPr>
                <w:rFonts w:cs="Arial"/>
                <w:b/>
                <w:bCs/>
              </w:rPr>
              <w:t xml:space="preserve"> Zeitschrift/Konferenz</w:t>
            </w:r>
            <w:r>
              <w:rPr>
                <w:rFonts w:cs="Arial"/>
                <w:b/>
                <w:bCs/>
              </w:rPr>
              <w:t>, Datum, Ort der Konferenz</w:t>
            </w:r>
          </w:p>
        </w:tc>
        <w:tc>
          <w:tcPr>
            <w:tcW w:w="2120" w:type="dxa"/>
          </w:tcPr>
          <w:p w14:paraId="521E188D" w14:textId="4EE4E22A" w:rsidR="00FE2133" w:rsidRDefault="00FE2133" w:rsidP="00B041EE">
            <w:pPr>
              <w:spacing w:before="60" w:after="60" w:line="276" w:lineRule="auto"/>
              <w:jc w:val="left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Stellungnahme Geschäftsstelle</w:t>
            </w:r>
          </w:p>
        </w:tc>
      </w:tr>
      <w:tr w:rsidR="00FE2133" w:rsidRPr="00A4038D" w14:paraId="7CD6890F" w14:textId="67A0B7B5" w:rsidTr="00F96B9E">
        <w:tc>
          <w:tcPr>
            <w:tcW w:w="2740" w:type="dxa"/>
          </w:tcPr>
          <w:p w14:paraId="60BEB804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4773" w:type="dxa"/>
          </w:tcPr>
          <w:p w14:paraId="0FA660A6" w14:textId="77777777" w:rsidR="00FE2133" w:rsidRPr="00A4038D" w:rsidRDefault="00FE2133" w:rsidP="009713CB">
            <w:pPr>
              <w:pStyle w:val="Tabelle"/>
            </w:pPr>
          </w:p>
        </w:tc>
        <w:tc>
          <w:tcPr>
            <w:tcW w:w="2120" w:type="dxa"/>
          </w:tcPr>
          <w:p w14:paraId="1BB47678" w14:textId="77777777" w:rsidR="00FE2133" w:rsidRPr="00A4038D" w:rsidRDefault="00FE2133" w:rsidP="009713CB">
            <w:pPr>
              <w:pStyle w:val="Tabelle"/>
            </w:pPr>
          </w:p>
        </w:tc>
      </w:tr>
      <w:tr w:rsidR="00FE2133" w:rsidRPr="00A4038D" w14:paraId="0AB241F7" w14:textId="753199A8" w:rsidTr="00F96B9E">
        <w:tc>
          <w:tcPr>
            <w:tcW w:w="2740" w:type="dxa"/>
          </w:tcPr>
          <w:p w14:paraId="3B4B7E3F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4773" w:type="dxa"/>
          </w:tcPr>
          <w:p w14:paraId="5A36FDC5" w14:textId="77777777" w:rsidR="00FE2133" w:rsidRPr="00A4038D" w:rsidRDefault="00FE2133" w:rsidP="009713CB">
            <w:pPr>
              <w:pStyle w:val="Tabelle"/>
            </w:pPr>
          </w:p>
        </w:tc>
        <w:tc>
          <w:tcPr>
            <w:tcW w:w="2120" w:type="dxa"/>
          </w:tcPr>
          <w:p w14:paraId="0AE0A77D" w14:textId="77777777" w:rsidR="00FE2133" w:rsidRPr="00A4038D" w:rsidRDefault="00FE2133" w:rsidP="009713CB">
            <w:pPr>
              <w:pStyle w:val="Tabelle"/>
            </w:pPr>
          </w:p>
        </w:tc>
      </w:tr>
      <w:tr w:rsidR="00FE2133" w:rsidRPr="00A4038D" w14:paraId="6C314D38" w14:textId="678617C9" w:rsidTr="00F96B9E">
        <w:tc>
          <w:tcPr>
            <w:tcW w:w="2740" w:type="dxa"/>
          </w:tcPr>
          <w:p w14:paraId="464EF445" w14:textId="77777777" w:rsidR="00FE2133" w:rsidRPr="00EE3D4E" w:rsidRDefault="00FE2133" w:rsidP="009713CB">
            <w:pPr>
              <w:pStyle w:val="Tabelle"/>
            </w:pPr>
          </w:p>
        </w:tc>
        <w:tc>
          <w:tcPr>
            <w:tcW w:w="4773" w:type="dxa"/>
          </w:tcPr>
          <w:p w14:paraId="5DFDC9BD" w14:textId="77777777" w:rsidR="00FE2133" w:rsidRPr="00A4038D" w:rsidRDefault="00FE2133" w:rsidP="009713CB">
            <w:pPr>
              <w:pStyle w:val="Tabelle"/>
            </w:pPr>
          </w:p>
        </w:tc>
        <w:tc>
          <w:tcPr>
            <w:tcW w:w="2120" w:type="dxa"/>
          </w:tcPr>
          <w:p w14:paraId="1E4B6EC3" w14:textId="77777777" w:rsidR="00FE2133" w:rsidRPr="00A4038D" w:rsidRDefault="00FE2133" w:rsidP="009713CB">
            <w:pPr>
              <w:pStyle w:val="Tabelle"/>
            </w:pPr>
          </w:p>
        </w:tc>
      </w:tr>
    </w:tbl>
    <w:p w14:paraId="3FB070B7" w14:textId="7DF7D3F7" w:rsidR="00B46D15" w:rsidRDefault="00B46D15" w:rsidP="009713CB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Aufsätze: Als Nachweis dien</w:t>
      </w:r>
      <w:r w:rsidR="00857C40">
        <w:rPr>
          <w:rFonts w:eastAsia="Calibri"/>
          <w:lang w:eastAsia="en-US"/>
        </w:rPr>
        <w:t>t eine Publikationslist</w:t>
      </w:r>
      <w:r w:rsidR="007A7FBA">
        <w:rPr>
          <w:rFonts w:eastAsia="Calibri"/>
          <w:lang w:eastAsia="en-US"/>
        </w:rPr>
        <w:t>e mit DOI/URL, falls vorhanden.</w:t>
      </w:r>
    </w:p>
    <w:p w14:paraId="3835C74B" w14:textId="16EFF763" w:rsidR="009713CB" w:rsidRDefault="00936010" w:rsidP="009713CB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Konferenzen: </w:t>
      </w:r>
      <w:r w:rsidR="009713CB">
        <w:rPr>
          <w:rFonts w:eastAsia="Calibri"/>
          <w:lang w:eastAsia="en-US"/>
        </w:rPr>
        <w:t>Als Nachweis dienen Teilnahme</w:t>
      </w:r>
      <w:r w:rsidR="0033364F">
        <w:rPr>
          <w:rFonts w:eastAsia="Calibri"/>
          <w:lang w:eastAsia="en-US"/>
        </w:rPr>
        <w:t>bestätigungen</w:t>
      </w:r>
      <w:r w:rsidR="00F111F7">
        <w:rPr>
          <w:rFonts w:eastAsia="Calibri"/>
          <w:lang w:eastAsia="en-US"/>
        </w:rPr>
        <w:t xml:space="preserve"> und Programm</w:t>
      </w:r>
      <w:r w:rsidR="009713CB">
        <w:rPr>
          <w:rFonts w:eastAsia="Calibri"/>
          <w:lang w:eastAsia="en-US"/>
        </w:rPr>
        <w:t>. Eine Anmeldebestätigung ist nicht ausreichend.</w:t>
      </w:r>
      <w:r w:rsidR="001618A4">
        <w:rPr>
          <w:rFonts w:eastAsia="Calibri"/>
          <w:lang w:eastAsia="en-US"/>
        </w:rPr>
        <w:t xml:space="preserve"> Bitte legen Sie auch einen Nachweis über den erfolgten Gutachterprozess bei.</w:t>
      </w:r>
    </w:p>
    <w:p w14:paraId="3DAE73FB" w14:textId="77777777" w:rsidR="009541C8" w:rsidRDefault="009541C8" w:rsidP="009713CB">
      <w:pPr>
        <w:rPr>
          <w:rFonts w:eastAsia="Calibri"/>
          <w:lang w:eastAsia="en-US"/>
        </w:rPr>
      </w:pPr>
    </w:p>
    <w:p w14:paraId="00F791D4" w14:textId="540267EC" w:rsidR="009541C8" w:rsidRPr="00967EB6" w:rsidRDefault="009541C8" w:rsidP="009541C8">
      <w:pPr>
        <w:pStyle w:val="Listenabsatz"/>
        <w:numPr>
          <w:ilvl w:val="1"/>
          <w:numId w:val="24"/>
        </w:numPr>
        <w:rPr>
          <w:rFonts w:eastAsia="Calibri"/>
          <w:b/>
          <w:sz w:val="28"/>
          <w:lang w:eastAsia="en-US"/>
        </w:rPr>
      </w:pPr>
      <w:r w:rsidRPr="00967EB6">
        <w:rPr>
          <w:rFonts w:eastAsia="Calibri"/>
          <w:b/>
          <w:sz w:val="28"/>
          <w:lang w:eastAsia="en-US"/>
        </w:rPr>
        <w:t>E</w:t>
      </w:r>
      <w:r w:rsidR="00967EB6" w:rsidRPr="00967EB6">
        <w:rPr>
          <w:rFonts w:eastAsia="Calibri"/>
          <w:b/>
          <w:sz w:val="28"/>
          <w:lang w:eastAsia="en-US"/>
        </w:rPr>
        <w:t>inbindung in das akademische Umfeld</w:t>
      </w:r>
    </w:p>
    <w:p w14:paraId="39E6C5C1" w14:textId="77777777" w:rsidR="00967EB6" w:rsidRPr="009541C8" w:rsidRDefault="00967EB6" w:rsidP="00967EB6">
      <w:pPr>
        <w:pStyle w:val="Listenabsatz"/>
        <w:ind w:left="1080"/>
        <w:rPr>
          <w:rFonts w:eastAsia="Calibri"/>
          <w:lang w:eastAsia="en-US"/>
        </w:rPr>
      </w:pPr>
    </w:p>
    <w:p w14:paraId="6D7BAFF2" w14:textId="7F52FDE7" w:rsidR="00E55A82" w:rsidRDefault="00DA6370" w:rsidP="00DA6370">
      <w:pPr>
        <w:pBdr>
          <w:bottom w:val="single" w:sz="6" w:space="1" w:color="auto"/>
        </w:pBd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  <w:r>
        <w:rPr>
          <w:rFonts w:eastAsia="Calibri" w:cs="Arial"/>
          <w:kern w:val="2"/>
          <w:szCs w:val="22"/>
          <w:lang w:eastAsia="en-US"/>
          <w14:ligatures w14:val="standardContextual"/>
        </w:rPr>
        <w:lastRenderedPageBreak/>
        <w:t>Sie sind</w:t>
      </w:r>
      <w:r w:rsidRPr="00DA6370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 in das akademische Umfeld der HM eingebunden. Dies</w:t>
      </w:r>
      <w:r w:rsidR="00BF40A7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 </w:t>
      </w:r>
      <w:r w:rsidRPr="00DA6370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kann durch angemessene Präsenzzeiten erbracht werden. </w:t>
      </w:r>
      <w:r w:rsidR="00BF40A7">
        <w:rPr>
          <w:rFonts w:eastAsia="Calibri" w:cs="Arial"/>
          <w:kern w:val="2"/>
          <w:szCs w:val="22"/>
          <w:lang w:eastAsia="en-US"/>
          <w14:ligatures w14:val="standardContextual"/>
        </w:rPr>
        <w:t>Sie</w:t>
      </w:r>
      <w:r w:rsidR="00C22946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 sind</w:t>
      </w:r>
      <w:r w:rsidRPr="00DA6370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 nach Möglichkeit in die Lehre eingebunden.</w:t>
      </w:r>
    </w:p>
    <w:p w14:paraId="41834D97" w14:textId="77777777" w:rsidR="00850CD1" w:rsidRDefault="00850CD1" w:rsidP="00DA6370">
      <w:pPr>
        <w:pBdr>
          <w:bottom w:val="single" w:sz="6" w:space="1" w:color="auto"/>
        </w:pBd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850CD1" w14:paraId="433DC74A" w14:textId="77777777" w:rsidTr="00850CD1">
        <w:tc>
          <w:tcPr>
            <w:tcW w:w="3209" w:type="dxa"/>
          </w:tcPr>
          <w:p w14:paraId="7C3A2346" w14:textId="6FD2E951" w:rsidR="00850CD1" w:rsidRPr="00BF26C6" w:rsidRDefault="003D198E" w:rsidP="001618A4">
            <w:pPr>
              <w:spacing w:line="264" w:lineRule="auto"/>
              <w:jc w:val="left"/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</w:pPr>
            <w:r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  <w:t xml:space="preserve">Angaben zur </w:t>
            </w:r>
            <w:r w:rsidR="0053441D" w:rsidRPr="00BF26C6"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  <w:t>regelmäßige</w:t>
            </w:r>
            <w:r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  <w:t>n</w:t>
            </w:r>
            <w:r w:rsidR="0053441D" w:rsidRPr="00BF26C6"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  <w:t xml:space="preserve"> Präsenz </w:t>
            </w:r>
          </w:p>
        </w:tc>
        <w:tc>
          <w:tcPr>
            <w:tcW w:w="3209" w:type="dxa"/>
          </w:tcPr>
          <w:p w14:paraId="5D683EAC" w14:textId="4F7A338F" w:rsidR="00850CD1" w:rsidRPr="00651843" w:rsidRDefault="00FD4707" w:rsidP="001618A4">
            <w:pPr>
              <w:spacing w:line="264" w:lineRule="auto"/>
              <w:jc w:val="left"/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</w:pPr>
            <w:r w:rsidRPr="00651843"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  <w:t>Angaben zur Einbindung in die Lehre</w:t>
            </w:r>
            <w:r w:rsidR="00651843" w:rsidRPr="00651843"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  <w:t xml:space="preserve"> (z.B. </w:t>
            </w:r>
            <w:r w:rsidR="006172FF"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  <w:t>Titel</w:t>
            </w:r>
            <w:r w:rsidR="00651843" w:rsidRPr="00651843"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  <w:t xml:space="preserve"> und Zeitpunkt der Veranstaltung</w:t>
            </w:r>
            <w:r w:rsidR="006172FF"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  <w:t>en</w:t>
            </w:r>
            <w:r w:rsidR="00651843" w:rsidRPr="00651843">
              <w:rPr>
                <w:rFonts w:eastAsia="Calibri" w:cs="Arial"/>
                <w:b/>
                <w:bCs/>
                <w:kern w:val="2"/>
                <w:szCs w:val="22"/>
                <w:lang w:eastAsia="en-US"/>
                <w14:ligatures w14:val="standardContextual"/>
              </w:rPr>
              <w:t>)</w:t>
            </w:r>
          </w:p>
        </w:tc>
        <w:tc>
          <w:tcPr>
            <w:tcW w:w="3210" w:type="dxa"/>
          </w:tcPr>
          <w:p w14:paraId="03392B46" w14:textId="4F775480" w:rsidR="00850CD1" w:rsidRDefault="00BF26C6" w:rsidP="001618A4">
            <w:pPr>
              <w:spacing w:line="264" w:lineRule="auto"/>
              <w:jc w:val="left"/>
              <w:rPr>
                <w:rFonts w:eastAsia="Calibri" w:cs="Arial"/>
                <w:kern w:val="2"/>
                <w:szCs w:val="22"/>
                <w:lang w:eastAsia="en-US"/>
                <w14:ligatures w14:val="standardContextual"/>
              </w:rPr>
            </w:pPr>
            <w:r>
              <w:rPr>
                <w:rFonts w:cs="Arial"/>
                <w:b/>
                <w:bCs/>
              </w:rPr>
              <w:t>Stellungnahme Geschäftsstelle</w:t>
            </w:r>
          </w:p>
        </w:tc>
      </w:tr>
      <w:tr w:rsidR="00850CD1" w14:paraId="59A1A01A" w14:textId="77777777" w:rsidTr="00850CD1">
        <w:tc>
          <w:tcPr>
            <w:tcW w:w="3209" w:type="dxa"/>
          </w:tcPr>
          <w:p w14:paraId="341337D4" w14:textId="77777777" w:rsidR="00850CD1" w:rsidRDefault="00850CD1" w:rsidP="001618A4">
            <w:pPr>
              <w:spacing w:line="264" w:lineRule="auto"/>
              <w:jc w:val="left"/>
              <w:rPr>
                <w:rFonts w:eastAsia="Calibri" w:cs="Arial"/>
                <w:kern w:val="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209" w:type="dxa"/>
          </w:tcPr>
          <w:p w14:paraId="6051979B" w14:textId="77777777" w:rsidR="00850CD1" w:rsidRDefault="00850CD1" w:rsidP="001618A4">
            <w:pPr>
              <w:spacing w:line="264" w:lineRule="auto"/>
              <w:jc w:val="left"/>
              <w:rPr>
                <w:rFonts w:eastAsia="Calibri" w:cs="Arial"/>
                <w:kern w:val="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3210" w:type="dxa"/>
          </w:tcPr>
          <w:p w14:paraId="3531FC1C" w14:textId="77777777" w:rsidR="00850CD1" w:rsidRDefault="00850CD1" w:rsidP="001618A4">
            <w:pPr>
              <w:spacing w:line="264" w:lineRule="auto"/>
              <w:jc w:val="left"/>
              <w:rPr>
                <w:rFonts w:eastAsia="Calibri" w:cs="Arial"/>
                <w:kern w:val="2"/>
                <w:szCs w:val="22"/>
                <w:lang w:eastAsia="en-US"/>
                <w14:ligatures w14:val="standardContextual"/>
              </w:rPr>
            </w:pPr>
          </w:p>
        </w:tc>
      </w:tr>
    </w:tbl>
    <w:p w14:paraId="2EA4501D" w14:textId="77777777" w:rsidR="009541C8" w:rsidRDefault="009541C8" w:rsidP="001618A4">
      <w:pPr>
        <w:pBdr>
          <w:bottom w:val="single" w:sz="6" w:space="1" w:color="auto"/>
        </w:pBd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2AFC8217" w14:textId="2DE588C4" w:rsidR="00840C21" w:rsidRDefault="00C73C4B" w:rsidP="00C73C4B">
      <w:pPr>
        <w:pBdr>
          <w:bottom w:val="single" w:sz="6" w:space="1" w:color="auto"/>
        </w:pBd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  <w:r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Als Nachweis </w:t>
      </w:r>
      <w:r w:rsidR="00285E4A">
        <w:rPr>
          <w:rFonts w:eastAsia="Calibri" w:cs="Arial"/>
          <w:kern w:val="2"/>
          <w:szCs w:val="22"/>
          <w:lang w:eastAsia="en-US"/>
          <w14:ligatures w14:val="standardContextual"/>
        </w:rPr>
        <w:t>der</w:t>
      </w:r>
      <w:r w:rsidRPr="00C73C4B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 Einbindung </w:t>
      </w:r>
      <w:r w:rsidR="00285E4A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dient ein </w:t>
      </w:r>
      <w:r w:rsidRPr="00C73C4B">
        <w:rPr>
          <w:rFonts w:eastAsia="Calibri" w:cs="Arial"/>
          <w:kern w:val="2"/>
          <w:szCs w:val="22"/>
          <w:lang w:eastAsia="en-US"/>
          <w14:ligatures w14:val="standardContextual"/>
        </w:rPr>
        <w:t>von</w:t>
      </w:r>
      <w:r w:rsidR="00285E4A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 </w:t>
      </w:r>
      <w:r w:rsidRPr="00C73C4B">
        <w:rPr>
          <w:rFonts w:eastAsia="Calibri" w:cs="Arial"/>
          <w:kern w:val="2"/>
          <w:szCs w:val="22"/>
          <w:lang w:eastAsia="en-US"/>
          <w14:ligatures w14:val="standardContextual"/>
        </w:rPr>
        <w:t>der Erstbetreuerin oder dem Erstbetreuer unterschriebene</w:t>
      </w:r>
      <w:r w:rsidR="000E00ED">
        <w:rPr>
          <w:rFonts w:eastAsia="Calibri" w:cs="Arial"/>
          <w:kern w:val="2"/>
          <w:szCs w:val="22"/>
          <w:lang w:eastAsia="en-US"/>
          <w14:ligatures w14:val="standardContextual"/>
        </w:rPr>
        <w:t>r</w:t>
      </w:r>
      <w:r w:rsidRPr="00C73C4B">
        <w:rPr>
          <w:rFonts w:eastAsia="Calibri" w:cs="Arial"/>
          <w:kern w:val="2"/>
          <w:szCs w:val="22"/>
          <w:lang w:eastAsia="en-US"/>
          <w14:ligatures w14:val="standardContextual"/>
        </w:rPr>
        <w:t xml:space="preserve"> Selbstbericht</w:t>
      </w:r>
      <w:r w:rsidR="00285E4A">
        <w:rPr>
          <w:rFonts w:eastAsia="Calibri" w:cs="Arial"/>
          <w:kern w:val="2"/>
          <w:szCs w:val="22"/>
          <w:lang w:eastAsia="en-US"/>
          <w14:ligatures w14:val="standardContextual"/>
        </w:rPr>
        <w:t>.</w:t>
      </w:r>
    </w:p>
    <w:p w14:paraId="03EEB013" w14:textId="77777777" w:rsidR="00840C21" w:rsidRDefault="00840C21" w:rsidP="001618A4">
      <w:pPr>
        <w:pBdr>
          <w:bottom w:val="single" w:sz="6" w:space="1" w:color="auto"/>
        </w:pBd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5DA7BDFC" w14:textId="77777777" w:rsidR="00840C21" w:rsidRDefault="00840C21" w:rsidP="001618A4">
      <w:pPr>
        <w:pBdr>
          <w:bottom w:val="single" w:sz="6" w:space="1" w:color="auto"/>
        </w:pBd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5560EBDC" w14:textId="77777777" w:rsidR="00F96B9E" w:rsidRDefault="00F96B9E" w:rsidP="001618A4">
      <w:pPr>
        <w:pBdr>
          <w:bottom w:val="single" w:sz="6" w:space="1" w:color="auto"/>
        </w:pBdr>
        <w:spacing w:line="264" w:lineRule="auto"/>
        <w:jc w:val="left"/>
        <w:rPr>
          <w:rFonts w:eastAsia="Calibri" w:cs="Arial"/>
          <w:kern w:val="2"/>
          <w:szCs w:val="22"/>
          <w:lang w:eastAsia="en-US"/>
          <w14:ligatures w14:val="standardContextual"/>
        </w:rPr>
      </w:pPr>
    </w:p>
    <w:p w14:paraId="2244F67F" w14:textId="12FA573E" w:rsidR="00F96B9E" w:rsidRPr="00F111F7" w:rsidRDefault="00F96B9E" w:rsidP="001618A4">
      <w:pPr>
        <w:spacing w:line="264" w:lineRule="auto"/>
        <w:jc w:val="left"/>
        <w:rPr>
          <w:rFonts w:eastAsia="Calibri" w:cs="Arial"/>
          <w:b/>
          <w:bCs/>
          <w:kern w:val="2"/>
          <w:szCs w:val="22"/>
          <w:lang w:eastAsia="en-US"/>
          <w14:ligatures w14:val="standardContextual"/>
        </w:rPr>
      </w:pPr>
      <w:r w:rsidRPr="00F111F7">
        <w:rPr>
          <w:rFonts w:eastAsia="Calibri" w:cs="Arial"/>
          <w:b/>
          <w:bCs/>
          <w:kern w:val="2"/>
          <w:szCs w:val="22"/>
          <w:lang w:eastAsia="en-US"/>
          <w14:ligatures w14:val="standardContextual"/>
        </w:rPr>
        <w:t xml:space="preserve">Auszufüllen durch die Geschäftsstelle und als </w:t>
      </w:r>
      <w:proofErr w:type="spellStart"/>
      <w:r w:rsidRPr="00F111F7">
        <w:rPr>
          <w:rFonts w:eastAsia="Calibri" w:cs="Arial"/>
          <w:b/>
          <w:bCs/>
          <w:kern w:val="2"/>
          <w:szCs w:val="22"/>
          <w:lang w:eastAsia="en-US"/>
          <w14:ligatures w14:val="standardContextual"/>
        </w:rPr>
        <w:t>pdf</w:t>
      </w:r>
      <w:proofErr w:type="spellEnd"/>
      <w:r w:rsidRPr="00F111F7">
        <w:rPr>
          <w:rFonts w:eastAsia="Calibri" w:cs="Arial"/>
          <w:b/>
          <w:bCs/>
          <w:kern w:val="2"/>
          <w:szCs w:val="22"/>
          <w:lang w:eastAsia="en-US"/>
          <w14:ligatures w14:val="standardContextual"/>
        </w:rPr>
        <w:t xml:space="preserve"> an den oder die Promovierende </w:t>
      </w:r>
      <w:r w:rsidR="00840C21" w:rsidRPr="00F111F7">
        <w:rPr>
          <w:rFonts w:eastAsia="Calibri" w:cs="Arial"/>
          <w:b/>
          <w:bCs/>
          <w:kern w:val="2"/>
          <w:szCs w:val="22"/>
          <w:lang w:eastAsia="en-US"/>
          <w14:ligatures w14:val="standardContextual"/>
        </w:rPr>
        <w:t xml:space="preserve">zu </w:t>
      </w:r>
      <w:r w:rsidRPr="00F111F7">
        <w:rPr>
          <w:rFonts w:eastAsia="Calibri" w:cs="Arial"/>
          <w:b/>
          <w:bCs/>
          <w:kern w:val="2"/>
          <w:szCs w:val="22"/>
          <w:lang w:eastAsia="en-US"/>
          <w14:ligatures w14:val="standardContextual"/>
        </w:rPr>
        <w:t>senden:</w:t>
      </w:r>
    </w:p>
    <w:p w14:paraId="640AF206" w14:textId="2FAEDB35" w:rsidR="00F96B9E" w:rsidRDefault="00F96B9E" w:rsidP="00F96B9E">
      <w:pPr>
        <w:pStyle w:val="berschrift1"/>
      </w:pPr>
      <w:r>
        <w:t>Stellungnahme der Geschäftsstelle</w:t>
      </w:r>
    </w:p>
    <w:p w14:paraId="749F3D8D" w14:textId="77777777" w:rsidR="00F96B9E" w:rsidRDefault="00F96B9E" w:rsidP="00F96B9E"/>
    <w:p w14:paraId="2B36EC3F" w14:textId="577A2324" w:rsidR="00F96B9E" w:rsidRDefault="00F96B9E" w:rsidP="00F96B9E">
      <w:r>
        <w:t xml:space="preserve">Das </w:t>
      </w:r>
      <w:r w:rsidR="001E329D">
        <w:t>p</w:t>
      </w:r>
      <w:r>
        <w:t>romotionsbegleitende Programm wurde vollständig absolviert:</w:t>
      </w:r>
    </w:p>
    <w:p w14:paraId="40B171E0" w14:textId="77777777" w:rsidR="00F96B9E" w:rsidRDefault="00F96B9E" w:rsidP="00F96B9E"/>
    <w:p w14:paraId="770BE4BF" w14:textId="69267E4C" w:rsidR="00F96B9E" w:rsidRDefault="00F96B9E" w:rsidP="00F96B9E">
      <w:r>
        <w:t xml:space="preserve">Ja: </w:t>
      </w:r>
    </w:p>
    <w:p w14:paraId="0C04B8BE" w14:textId="77777777" w:rsidR="00F96B9E" w:rsidRDefault="00F96B9E" w:rsidP="00F96B9E"/>
    <w:p w14:paraId="47520962" w14:textId="75394484" w:rsidR="00F96B9E" w:rsidRDefault="00F96B9E" w:rsidP="00F96B9E">
      <w:r>
        <w:t xml:space="preserve">Nein: </w:t>
      </w:r>
    </w:p>
    <w:p w14:paraId="5CED8948" w14:textId="77777777" w:rsidR="00F96B9E" w:rsidRDefault="00F96B9E" w:rsidP="00F96B9E"/>
    <w:p w14:paraId="03CE4BB7" w14:textId="49C2B364" w:rsidR="00F96B9E" w:rsidRDefault="00840C21" w:rsidP="00F96B9E">
      <w:r>
        <w:t xml:space="preserve">Ggf. Kommentar: </w:t>
      </w:r>
    </w:p>
    <w:p w14:paraId="5DAABC8E" w14:textId="77777777" w:rsidR="00BF075F" w:rsidRDefault="00BF075F" w:rsidP="00F96B9E"/>
    <w:p w14:paraId="62EF6405" w14:textId="77777777" w:rsidR="00BF075F" w:rsidRDefault="00BF075F" w:rsidP="00F96B9E"/>
    <w:p w14:paraId="4C91B9EE" w14:textId="300167FD" w:rsidR="00840C21" w:rsidRDefault="00BF075F" w:rsidP="00F96B9E">
      <w:r>
        <w:t>___________________________________</w:t>
      </w:r>
    </w:p>
    <w:p w14:paraId="68C8A23B" w14:textId="08739633" w:rsidR="00840C21" w:rsidRDefault="00BF075F" w:rsidP="00F96B9E">
      <w:r>
        <w:t xml:space="preserve">Datum: </w:t>
      </w:r>
    </w:p>
    <w:p w14:paraId="70CF6686" w14:textId="77777777" w:rsidR="00840C21" w:rsidRDefault="00840C21" w:rsidP="00F96B9E"/>
    <w:p w14:paraId="32E85777" w14:textId="77777777" w:rsidR="00F96B9E" w:rsidRDefault="00F96B9E" w:rsidP="00F96B9E"/>
    <w:p w14:paraId="2A5829F7" w14:textId="423CEEF8" w:rsidR="00F96B9E" w:rsidRDefault="00F96B9E" w:rsidP="00F96B9E">
      <w:r>
        <w:t>____________________________________         ______________________________________</w:t>
      </w:r>
    </w:p>
    <w:p w14:paraId="4D8E639A" w14:textId="4FE1982E" w:rsidR="00F96B9E" w:rsidRPr="00F96B9E" w:rsidRDefault="00F96B9E" w:rsidP="00F96B9E">
      <w:r>
        <w:t xml:space="preserve">Name, Vorname </w:t>
      </w:r>
      <w:r>
        <w:tab/>
      </w:r>
      <w:r>
        <w:tab/>
      </w:r>
      <w:r>
        <w:tab/>
      </w:r>
      <w:r>
        <w:tab/>
      </w:r>
      <w:r>
        <w:tab/>
        <w:t xml:space="preserve">Unterschrift </w:t>
      </w:r>
    </w:p>
    <w:sectPr w:rsidR="00F96B9E" w:rsidRPr="00F96B9E" w:rsidSect="000370DB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2387" w:right="1134" w:bottom="1560" w:left="1134" w:header="720" w:footer="317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607CE" w14:textId="77777777" w:rsidR="00C76527" w:rsidRDefault="00C76527">
      <w:r>
        <w:separator/>
      </w:r>
    </w:p>
    <w:p w14:paraId="7B3648C4" w14:textId="77777777" w:rsidR="00C76527" w:rsidRDefault="00C76527"/>
    <w:p w14:paraId="6C928CB9" w14:textId="77777777" w:rsidR="00C76527" w:rsidRDefault="00C76527"/>
  </w:endnote>
  <w:endnote w:type="continuationSeparator" w:id="0">
    <w:p w14:paraId="66FDC395" w14:textId="77777777" w:rsidR="00C76527" w:rsidRDefault="00C76527">
      <w:r>
        <w:continuationSeparator/>
      </w:r>
    </w:p>
    <w:p w14:paraId="304512AE" w14:textId="77777777" w:rsidR="00C76527" w:rsidRDefault="00C76527"/>
    <w:p w14:paraId="64EA7819" w14:textId="77777777" w:rsidR="00C76527" w:rsidRDefault="00C765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556B8" w14:textId="77777777" w:rsidR="00B720E4" w:rsidRPr="0033771D" w:rsidRDefault="004936A0" w:rsidP="005B501D">
    <w:pPr>
      <w:pStyle w:val="Fuzeile"/>
      <w:tabs>
        <w:tab w:val="left" w:pos="8222"/>
      </w:tabs>
      <w:rPr>
        <w:spacing w:val="4"/>
      </w:rPr>
    </w:pPr>
    <w:r>
      <w:rPr>
        <w:noProof/>
        <w:spacing w:val="4"/>
      </w:rPr>
      <mc:AlternateContent>
        <mc:Choice Requires="wps">
          <w:drawing>
            <wp:anchor distT="0" distB="0" distL="114300" distR="114300" simplePos="0" relativeHeight="251661824" behindDoc="1" locked="1" layoutInCell="1" allowOverlap="1" wp14:anchorId="62CD9AA1" wp14:editId="04B2013C">
              <wp:simplePos x="0" y="0"/>
              <wp:positionH relativeFrom="page">
                <wp:posOffset>6224905</wp:posOffset>
              </wp:positionH>
              <wp:positionV relativeFrom="page">
                <wp:posOffset>9908540</wp:posOffset>
              </wp:positionV>
              <wp:extent cx="610870" cy="144145"/>
              <wp:effectExtent l="0" t="2540" r="3175" b="0"/>
              <wp:wrapNone/>
              <wp:docPr id="8" name="Textfeld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0870" cy="144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E6201B" w14:textId="77777777" w:rsidR="00B720E4" w:rsidRPr="00B81DA8" w:rsidRDefault="004936A0" w:rsidP="000D5F7A">
                          <w:pPr>
                            <w:jc w:val="right"/>
                          </w:pPr>
                          <w:r w:rsidRPr="00B81DA8">
                            <w:rPr>
                              <w:snapToGrid w:val="0"/>
                              <w:spacing w:val="4"/>
                            </w:rPr>
                            <w:fldChar w:fldCharType="begin"/>
                          </w:r>
                          <w:r w:rsidRPr="00B81DA8">
                            <w:rPr>
                              <w:snapToGrid w:val="0"/>
                              <w:spacing w:val="4"/>
                            </w:rPr>
                            <w:instrText xml:space="preserve"> PAGE </w:instrText>
                          </w:r>
                          <w:r w:rsidRPr="00B81DA8">
                            <w:rPr>
                              <w:snapToGrid w:val="0"/>
                              <w:spacing w:val="4"/>
                            </w:rPr>
                            <w:fldChar w:fldCharType="separate"/>
                          </w:r>
                          <w:r w:rsidR="00E25599">
                            <w:rPr>
                              <w:noProof/>
                              <w:snapToGrid w:val="0"/>
                              <w:spacing w:val="4"/>
                            </w:rPr>
                            <w:t>2</w:t>
                          </w:r>
                          <w:r w:rsidRPr="00B81DA8">
                            <w:rPr>
                              <w:snapToGrid w:val="0"/>
                              <w:spacing w:val="4"/>
                            </w:rPr>
                            <w:fldChar w:fldCharType="end"/>
                          </w:r>
                          <w:r w:rsidRPr="00B81DA8">
                            <w:rPr>
                              <w:snapToGrid w:val="0"/>
                              <w:spacing w:val="4"/>
                            </w:rPr>
                            <w:t>/</w:t>
                          </w:r>
                          <w:r w:rsidRPr="00B81DA8">
                            <w:rPr>
                              <w:snapToGrid w:val="0"/>
                              <w:spacing w:val="4"/>
                            </w:rPr>
                            <w:fldChar w:fldCharType="begin"/>
                          </w:r>
                          <w:r w:rsidRPr="00B81DA8">
                            <w:rPr>
                              <w:snapToGrid w:val="0"/>
                              <w:spacing w:val="4"/>
                            </w:rPr>
                            <w:instrText xml:space="preserve"> NUMPAGES </w:instrText>
                          </w:r>
                          <w:r w:rsidRPr="00B81DA8">
                            <w:rPr>
                              <w:snapToGrid w:val="0"/>
                              <w:spacing w:val="4"/>
                            </w:rPr>
                            <w:fldChar w:fldCharType="separate"/>
                          </w:r>
                          <w:r w:rsidR="00E25599">
                            <w:rPr>
                              <w:noProof/>
                              <w:snapToGrid w:val="0"/>
                              <w:spacing w:val="4"/>
                            </w:rPr>
                            <w:t>2</w:t>
                          </w:r>
                          <w:r w:rsidRPr="00B81DA8">
                            <w:rPr>
                              <w:snapToGrid w:val="0"/>
                              <w:spacing w:val="4"/>
                            </w:rPr>
                            <w:fldChar w:fldCharType="end"/>
                          </w:r>
                        </w:p>
                        <w:p w14:paraId="066A8653" w14:textId="77777777" w:rsidR="00B720E4" w:rsidRPr="00B81DA8" w:rsidRDefault="00B720E4" w:rsidP="000D5F7A">
                          <w:pPr>
                            <w:jc w:val="right"/>
                          </w:pPr>
                        </w:p>
                        <w:p w14:paraId="3FAFE1D0" w14:textId="77777777" w:rsidR="00B720E4" w:rsidRPr="00B81DA8" w:rsidRDefault="00B720E4" w:rsidP="000D5F7A">
                          <w:pPr>
                            <w:jc w:val="right"/>
                          </w:pPr>
                        </w:p>
                        <w:p w14:paraId="5976C339" w14:textId="77777777" w:rsidR="00B720E4" w:rsidRPr="00B81DA8" w:rsidRDefault="00B720E4" w:rsidP="000D5F7A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CD9AA1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6" type="#_x0000_t202" style="position:absolute;margin-left:490.15pt;margin-top:780.2pt;width:48.1pt;height:11.3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" filled="f" stroked="f">
              <v:textbox inset="0,0,0,0">
                <w:txbxContent>
                  <w:p w14:paraId="3BE6201B" w14:textId="77777777" w:rsidR="00B720E4" w:rsidRPr="00B81DA8" w:rsidRDefault="004936A0" w:rsidP="000D5F7A">
                    <w:pPr>
                      <w:jc w:val="right"/>
                    </w:pPr>
                    <w:r w:rsidRPr="00B81DA8">
                      <w:rPr>
                        <w:snapToGrid w:val="0"/>
                        <w:spacing w:val="4"/>
                      </w:rPr>
                      <w:fldChar w:fldCharType="begin"/>
                    </w:r>
                    <w:r w:rsidRPr="00B81DA8">
                      <w:rPr>
                        <w:snapToGrid w:val="0"/>
                        <w:spacing w:val="4"/>
                      </w:rPr>
                      <w:instrText xml:space="preserve"> PAGE </w:instrText>
                    </w:r>
                    <w:r w:rsidRPr="00B81DA8">
                      <w:rPr>
                        <w:snapToGrid w:val="0"/>
                        <w:spacing w:val="4"/>
                      </w:rPr>
                      <w:fldChar w:fldCharType="separate"/>
                    </w:r>
                    <w:r w:rsidR="00E25599">
                      <w:rPr>
                        <w:noProof/>
                        <w:snapToGrid w:val="0"/>
                        <w:spacing w:val="4"/>
                      </w:rPr>
                      <w:t>2</w:t>
                    </w:r>
                    <w:r w:rsidRPr="00B81DA8">
                      <w:rPr>
                        <w:snapToGrid w:val="0"/>
                        <w:spacing w:val="4"/>
                      </w:rPr>
                      <w:fldChar w:fldCharType="end"/>
                    </w:r>
                    <w:r w:rsidRPr="00B81DA8">
                      <w:rPr>
                        <w:snapToGrid w:val="0"/>
                        <w:spacing w:val="4"/>
                      </w:rPr>
                      <w:t>/</w:t>
                    </w:r>
                    <w:r w:rsidRPr="00B81DA8">
                      <w:rPr>
                        <w:snapToGrid w:val="0"/>
                        <w:spacing w:val="4"/>
                      </w:rPr>
                      <w:fldChar w:fldCharType="begin"/>
                    </w:r>
                    <w:r w:rsidRPr="00B81DA8">
                      <w:rPr>
                        <w:snapToGrid w:val="0"/>
                        <w:spacing w:val="4"/>
                      </w:rPr>
                      <w:instrText xml:space="preserve"> NUMPAGES </w:instrText>
                    </w:r>
                    <w:r w:rsidRPr="00B81DA8">
                      <w:rPr>
                        <w:snapToGrid w:val="0"/>
                        <w:spacing w:val="4"/>
                      </w:rPr>
                      <w:fldChar w:fldCharType="separate"/>
                    </w:r>
                    <w:r w:rsidR="00E25599">
                      <w:rPr>
                        <w:noProof/>
                        <w:snapToGrid w:val="0"/>
                        <w:spacing w:val="4"/>
                      </w:rPr>
                      <w:t>2</w:t>
                    </w:r>
                    <w:r w:rsidRPr="00B81DA8">
                      <w:rPr>
                        <w:snapToGrid w:val="0"/>
                        <w:spacing w:val="4"/>
                      </w:rPr>
                      <w:fldChar w:fldCharType="end"/>
                    </w:r>
                  </w:p>
                  <w:p w14:paraId="066A8653" w14:textId="77777777" w:rsidR="00B720E4" w:rsidRPr="00B81DA8" w:rsidRDefault="00B720E4" w:rsidP="000D5F7A">
                    <w:pPr>
                      <w:jc w:val="right"/>
                    </w:pPr>
                  </w:p>
                  <w:p w14:paraId="3FAFE1D0" w14:textId="77777777" w:rsidR="00B720E4" w:rsidRPr="00B81DA8" w:rsidRDefault="00B720E4" w:rsidP="000D5F7A">
                    <w:pPr>
                      <w:jc w:val="right"/>
                    </w:pPr>
                  </w:p>
                  <w:p w14:paraId="5976C339" w14:textId="77777777" w:rsidR="00B720E4" w:rsidRPr="00B81DA8" w:rsidRDefault="00B720E4" w:rsidP="000D5F7A">
                    <w:pPr>
                      <w:jc w:val="right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719C" w14:textId="77777777" w:rsidR="00D57D30" w:rsidRDefault="00D57D30">
    <w:pPr>
      <w:pStyle w:val="Fuzeile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13B1D" w14:textId="77777777" w:rsidR="00C76527" w:rsidRDefault="00C76527">
      <w:r>
        <w:separator/>
      </w:r>
    </w:p>
  </w:footnote>
  <w:footnote w:type="continuationSeparator" w:id="0">
    <w:p w14:paraId="0005E259" w14:textId="77777777" w:rsidR="00C76527" w:rsidRDefault="00C76527">
      <w:r>
        <w:continuationSeparator/>
      </w:r>
    </w:p>
    <w:p w14:paraId="7CC91B56" w14:textId="77777777" w:rsidR="00C76527" w:rsidRDefault="00C76527"/>
    <w:p w14:paraId="4A2ABC7C" w14:textId="77777777" w:rsidR="00C76527" w:rsidRDefault="00C765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0A859" w14:textId="77777777" w:rsidR="00B720E4" w:rsidRDefault="004936A0" w:rsidP="004C2CCE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0317565F" w14:textId="77777777" w:rsidR="00B720E4" w:rsidRDefault="00B720E4" w:rsidP="004C2CCE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A951A" w14:textId="7B111241" w:rsidR="00B720E4" w:rsidRDefault="009D4E53" w:rsidP="005B501D">
    <w:pPr>
      <w:pStyle w:val="Kopfzeile"/>
      <w:tabs>
        <w:tab w:val="clear" w:pos="4536"/>
        <w:tab w:val="clear" w:pos="9072"/>
      </w:tabs>
      <w:ind w:right="-1"/>
    </w:pPr>
    <w:r w:rsidRPr="009D4E53">
      <w:rPr>
        <w:noProof/>
      </w:rPr>
      <w:drawing>
        <wp:anchor distT="0" distB="0" distL="114300" distR="114300" simplePos="0" relativeHeight="251674112" behindDoc="0" locked="0" layoutInCell="1" allowOverlap="1" wp14:anchorId="1101B117" wp14:editId="58F630D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527175" cy="417195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1DEF3" w14:textId="77777777" w:rsidR="00D57D30" w:rsidRDefault="007E2450">
    <w:pPr>
      <w:pStyle w:val="Kopfzeile"/>
    </w:pPr>
    <w:r w:rsidRPr="007E2450">
      <w:rPr>
        <w:noProof/>
      </w:rPr>
      <w:drawing>
        <wp:anchor distT="0" distB="0" distL="114300" distR="114300" simplePos="0" relativeHeight="251667968" behindDoc="0" locked="1" layoutInCell="1" allowOverlap="1" wp14:anchorId="6189AEF0" wp14:editId="7A090D51">
          <wp:simplePos x="0" y="0"/>
          <wp:positionH relativeFrom="margin">
            <wp:posOffset>2178685</wp:posOffset>
          </wp:positionH>
          <wp:positionV relativeFrom="page">
            <wp:posOffset>492125</wp:posOffset>
          </wp:positionV>
          <wp:extent cx="1410970" cy="344170"/>
          <wp:effectExtent l="0" t="0" r="0" b="0"/>
          <wp:wrapNone/>
          <wp:docPr id="257" name="Logo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 descr="Ein Bild, das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970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2450">
      <w:rPr>
        <w:noProof/>
      </w:rPr>
      <w:drawing>
        <wp:anchor distT="0" distB="0" distL="114300" distR="114300" simplePos="0" relativeHeight="251668992" behindDoc="0" locked="0" layoutInCell="1" allowOverlap="1" wp14:anchorId="616EFB55" wp14:editId="79ACE782">
          <wp:simplePos x="0" y="0"/>
          <wp:positionH relativeFrom="column">
            <wp:posOffset>4303395</wp:posOffset>
          </wp:positionH>
          <wp:positionV relativeFrom="paragraph">
            <wp:posOffset>46355</wp:posOffset>
          </wp:positionV>
          <wp:extent cx="1870046" cy="317705"/>
          <wp:effectExtent l="0" t="0" r="0" b="6350"/>
          <wp:wrapNone/>
          <wp:docPr id="256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930918" cy="32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2450">
      <w:rPr>
        <w:noProof/>
      </w:rPr>
      <w:drawing>
        <wp:anchor distT="0" distB="0" distL="114300" distR="114300" simplePos="0" relativeHeight="251670016" behindDoc="0" locked="0" layoutInCell="1" allowOverlap="1" wp14:anchorId="4EC92F1B" wp14:editId="1721039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527175" cy="417195"/>
          <wp:effectExtent l="0" t="0" r="0" b="0"/>
          <wp:wrapNone/>
          <wp:docPr id="258" name="Grafik 2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717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97C01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F56A8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FE033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34D6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427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80C6E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2EB2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7BCC8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08B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2EAA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C81593"/>
    <w:multiLevelType w:val="hybridMultilevel"/>
    <w:tmpl w:val="9C04DE66"/>
    <w:lvl w:ilvl="0" w:tplc="680C2F5E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572A69"/>
    <w:multiLevelType w:val="hybridMultilevel"/>
    <w:tmpl w:val="7F34550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5527D4"/>
    <w:multiLevelType w:val="multilevel"/>
    <w:tmpl w:val="48B267C6"/>
    <w:lvl w:ilvl="0">
      <w:start w:val="1"/>
      <w:numFmt w:val="decimal"/>
      <w:pStyle w:val="berschrift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15F86F08"/>
    <w:multiLevelType w:val="hybridMultilevel"/>
    <w:tmpl w:val="B45818A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A42BFC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BAE28CC"/>
    <w:multiLevelType w:val="hybridMultilevel"/>
    <w:tmpl w:val="B870114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560327"/>
    <w:multiLevelType w:val="multilevel"/>
    <w:tmpl w:val="AF3C3AF8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6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89461B6"/>
    <w:multiLevelType w:val="hybridMultilevel"/>
    <w:tmpl w:val="9EACA37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CB65B2"/>
    <w:multiLevelType w:val="hybridMultilevel"/>
    <w:tmpl w:val="AF3C3AF8"/>
    <w:lvl w:ilvl="0" w:tplc="90AA77EA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6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B9F19FD"/>
    <w:multiLevelType w:val="hybridMultilevel"/>
    <w:tmpl w:val="D7428074"/>
    <w:lvl w:ilvl="0" w:tplc="3BF0CC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2342B88"/>
    <w:multiLevelType w:val="multilevel"/>
    <w:tmpl w:val="A492F7C4"/>
    <w:lvl w:ilvl="0">
      <w:start w:val="1"/>
      <w:numFmt w:val="decimal"/>
      <w:pStyle w:val="berschrift10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0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48E6ED0"/>
    <w:multiLevelType w:val="hybridMultilevel"/>
    <w:tmpl w:val="4D7291CE"/>
    <w:lvl w:ilvl="0" w:tplc="0A3856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16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92D3B15"/>
    <w:multiLevelType w:val="multilevel"/>
    <w:tmpl w:val="9C04DE66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106969"/>
    <w:multiLevelType w:val="multilevel"/>
    <w:tmpl w:val="834A557E"/>
    <w:lvl w:ilvl="0">
      <w:start w:val="1"/>
      <w:numFmt w:val="upperRoman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num w:numId="1" w16cid:durableId="349724486">
    <w:abstractNumId w:val="23"/>
  </w:num>
  <w:num w:numId="2" w16cid:durableId="70468719">
    <w:abstractNumId w:val="9"/>
  </w:num>
  <w:num w:numId="3" w16cid:durableId="522596936">
    <w:abstractNumId w:val="7"/>
  </w:num>
  <w:num w:numId="4" w16cid:durableId="903570082">
    <w:abstractNumId w:val="6"/>
  </w:num>
  <w:num w:numId="5" w16cid:durableId="56785748">
    <w:abstractNumId w:val="5"/>
  </w:num>
  <w:num w:numId="6" w16cid:durableId="1910993199">
    <w:abstractNumId w:val="4"/>
  </w:num>
  <w:num w:numId="7" w16cid:durableId="1286548724">
    <w:abstractNumId w:val="8"/>
  </w:num>
  <w:num w:numId="8" w16cid:durableId="1365475303">
    <w:abstractNumId w:val="3"/>
  </w:num>
  <w:num w:numId="9" w16cid:durableId="1552230694">
    <w:abstractNumId w:val="2"/>
  </w:num>
  <w:num w:numId="10" w16cid:durableId="389308919">
    <w:abstractNumId w:val="1"/>
  </w:num>
  <w:num w:numId="11" w16cid:durableId="1667778211">
    <w:abstractNumId w:val="0"/>
  </w:num>
  <w:num w:numId="12" w16cid:durableId="825242255">
    <w:abstractNumId w:val="10"/>
  </w:num>
  <w:num w:numId="13" w16cid:durableId="1163811836">
    <w:abstractNumId w:val="14"/>
  </w:num>
  <w:num w:numId="14" w16cid:durableId="1140684899">
    <w:abstractNumId w:val="22"/>
  </w:num>
  <w:num w:numId="15" w16cid:durableId="151720764">
    <w:abstractNumId w:val="19"/>
  </w:num>
  <w:num w:numId="16" w16cid:durableId="729379155">
    <w:abstractNumId w:val="21"/>
  </w:num>
  <w:num w:numId="17" w16cid:durableId="1283613310">
    <w:abstractNumId w:val="18"/>
  </w:num>
  <w:num w:numId="18" w16cid:durableId="1037045824">
    <w:abstractNumId w:val="16"/>
  </w:num>
  <w:num w:numId="19" w16cid:durableId="610087920">
    <w:abstractNumId w:val="17"/>
  </w:num>
  <w:num w:numId="20" w16cid:durableId="842551550">
    <w:abstractNumId w:val="15"/>
  </w:num>
  <w:num w:numId="21" w16cid:durableId="2114472221">
    <w:abstractNumId w:val="13"/>
  </w:num>
  <w:num w:numId="22" w16cid:durableId="638463749">
    <w:abstractNumId w:val="11"/>
  </w:num>
  <w:num w:numId="23" w16cid:durableId="1976714464">
    <w:abstractNumId w:val="20"/>
  </w:num>
  <w:num w:numId="24" w16cid:durableId="3913907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F70"/>
    <w:rsid w:val="00007AAD"/>
    <w:rsid w:val="000201A5"/>
    <w:rsid w:val="00026771"/>
    <w:rsid w:val="00031D84"/>
    <w:rsid w:val="00036A73"/>
    <w:rsid w:val="000370DB"/>
    <w:rsid w:val="0004474D"/>
    <w:rsid w:val="00052BE9"/>
    <w:rsid w:val="000723FA"/>
    <w:rsid w:val="000920A2"/>
    <w:rsid w:val="000A40A1"/>
    <w:rsid w:val="000A7581"/>
    <w:rsid w:val="000A77F1"/>
    <w:rsid w:val="000A7FEE"/>
    <w:rsid w:val="000B46F1"/>
    <w:rsid w:val="000C1578"/>
    <w:rsid w:val="000C44A5"/>
    <w:rsid w:val="000D3850"/>
    <w:rsid w:val="000D5F7A"/>
    <w:rsid w:val="000D662D"/>
    <w:rsid w:val="000E00ED"/>
    <w:rsid w:val="000E4236"/>
    <w:rsid w:val="000E4348"/>
    <w:rsid w:val="000F0F09"/>
    <w:rsid w:val="000F5EFD"/>
    <w:rsid w:val="001004A0"/>
    <w:rsid w:val="00104D1C"/>
    <w:rsid w:val="00112BB2"/>
    <w:rsid w:val="0012199C"/>
    <w:rsid w:val="001220ED"/>
    <w:rsid w:val="00123928"/>
    <w:rsid w:val="00124EF5"/>
    <w:rsid w:val="00133939"/>
    <w:rsid w:val="00150D83"/>
    <w:rsid w:val="00161350"/>
    <w:rsid w:val="001618A4"/>
    <w:rsid w:val="00162AAC"/>
    <w:rsid w:val="001869C8"/>
    <w:rsid w:val="00197FC8"/>
    <w:rsid w:val="001A4985"/>
    <w:rsid w:val="001A5ABB"/>
    <w:rsid w:val="001B1586"/>
    <w:rsid w:val="001B21E3"/>
    <w:rsid w:val="001C6AAF"/>
    <w:rsid w:val="001C7C37"/>
    <w:rsid w:val="001D00D4"/>
    <w:rsid w:val="001E329D"/>
    <w:rsid w:val="001E468A"/>
    <w:rsid w:val="001E7A8D"/>
    <w:rsid w:val="001F2E50"/>
    <w:rsid w:val="001F2E79"/>
    <w:rsid w:val="002001D1"/>
    <w:rsid w:val="00220843"/>
    <w:rsid w:val="00225022"/>
    <w:rsid w:val="002457F8"/>
    <w:rsid w:val="00276758"/>
    <w:rsid w:val="00284D55"/>
    <w:rsid w:val="00285E4A"/>
    <w:rsid w:val="0028756A"/>
    <w:rsid w:val="00290D26"/>
    <w:rsid w:val="002A0525"/>
    <w:rsid w:val="002A15A5"/>
    <w:rsid w:val="002A6B73"/>
    <w:rsid w:val="002A7AE9"/>
    <w:rsid w:val="002C4F20"/>
    <w:rsid w:val="002C6E1D"/>
    <w:rsid w:val="002D296E"/>
    <w:rsid w:val="002D67BD"/>
    <w:rsid w:val="002F04FB"/>
    <w:rsid w:val="0030433F"/>
    <w:rsid w:val="003172E6"/>
    <w:rsid w:val="00321E80"/>
    <w:rsid w:val="003226CF"/>
    <w:rsid w:val="00331D3A"/>
    <w:rsid w:val="0033364F"/>
    <w:rsid w:val="00333A16"/>
    <w:rsid w:val="00333E06"/>
    <w:rsid w:val="00334A4C"/>
    <w:rsid w:val="0033771D"/>
    <w:rsid w:val="0033791C"/>
    <w:rsid w:val="00342E5C"/>
    <w:rsid w:val="00343688"/>
    <w:rsid w:val="0034518E"/>
    <w:rsid w:val="0035162F"/>
    <w:rsid w:val="00353CDA"/>
    <w:rsid w:val="00357146"/>
    <w:rsid w:val="00363FA2"/>
    <w:rsid w:val="00364183"/>
    <w:rsid w:val="003734AD"/>
    <w:rsid w:val="003778E6"/>
    <w:rsid w:val="0038324E"/>
    <w:rsid w:val="00386912"/>
    <w:rsid w:val="003A0415"/>
    <w:rsid w:val="003A1FEA"/>
    <w:rsid w:val="003A2D6C"/>
    <w:rsid w:val="003A49D1"/>
    <w:rsid w:val="003A4D45"/>
    <w:rsid w:val="003A5422"/>
    <w:rsid w:val="003A6772"/>
    <w:rsid w:val="003C4D8D"/>
    <w:rsid w:val="003C65C1"/>
    <w:rsid w:val="003D198E"/>
    <w:rsid w:val="003D2440"/>
    <w:rsid w:val="003D45F0"/>
    <w:rsid w:val="003D494D"/>
    <w:rsid w:val="003D67E6"/>
    <w:rsid w:val="003D74F8"/>
    <w:rsid w:val="003F41FF"/>
    <w:rsid w:val="003F722C"/>
    <w:rsid w:val="0040496A"/>
    <w:rsid w:val="00404F79"/>
    <w:rsid w:val="00414CCF"/>
    <w:rsid w:val="004173BC"/>
    <w:rsid w:val="0041781F"/>
    <w:rsid w:val="0044732A"/>
    <w:rsid w:val="0047277B"/>
    <w:rsid w:val="00473D1D"/>
    <w:rsid w:val="00485414"/>
    <w:rsid w:val="0048700A"/>
    <w:rsid w:val="004936A0"/>
    <w:rsid w:val="004A169A"/>
    <w:rsid w:val="004A318F"/>
    <w:rsid w:val="004A4FF5"/>
    <w:rsid w:val="004B59A9"/>
    <w:rsid w:val="004C0E54"/>
    <w:rsid w:val="004C17C8"/>
    <w:rsid w:val="004C2CCE"/>
    <w:rsid w:val="004D66F7"/>
    <w:rsid w:val="004F6393"/>
    <w:rsid w:val="0051095C"/>
    <w:rsid w:val="00513123"/>
    <w:rsid w:val="005160C7"/>
    <w:rsid w:val="00523FC9"/>
    <w:rsid w:val="005257B0"/>
    <w:rsid w:val="00534329"/>
    <w:rsid w:val="0053441D"/>
    <w:rsid w:val="00536E81"/>
    <w:rsid w:val="00546A13"/>
    <w:rsid w:val="00547DA4"/>
    <w:rsid w:val="005525D7"/>
    <w:rsid w:val="00570885"/>
    <w:rsid w:val="005825D1"/>
    <w:rsid w:val="005837E7"/>
    <w:rsid w:val="005974BE"/>
    <w:rsid w:val="005A0D1E"/>
    <w:rsid w:val="005A150B"/>
    <w:rsid w:val="005A59A2"/>
    <w:rsid w:val="005B0399"/>
    <w:rsid w:val="005B3EFB"/>
    <w:rsid w:val="005D2830"/>
    <w:rsid w:val="005D6C64"/>
    <w:rsid w:val="00610F0B"/>
    <w:rsid w:val="006172FF"/>
    <w:rsid w:val="00637789"/>
    <w:rsid w:val="00641F5C"/>
    <w:rsid w:val="00643BAF"/>
    <w:rsid w:val="00651843"/>
    <w:rsid w:val="0065396C"/>
    <w:rsid w:val="00663A3D"/>
    <w:rsid w:val="00665C7F"/>
    <w:rsid w:val="006865B8"/>
    <w:rsid w:val="0069251D"/>
    <w:rsid w:val="006B1EC8"/>
    <w:rsid w:val="006B5B45"/>
    <w:rsid w:val="006C0246"/>
    <w:rsid w:val="006D21B8"/>
    <w:rsid w:val="006D4C0F"/>
    <w:rsid w:val="006D4E20"/>
    <w:rsid w:val="006D744C"/>
    <w:rsid w:val="006D74A5"/>
    <w:rsid w:val="006E1669"/>
    <w:rsid w:val="006E4B9E"/>
    <w:rsid w:val="006E4C19"/>
    <w:rsid w:val="006E6160"/>
    <w:rsid w:val="006F7B07"/>
    <w:rsid w:val="007008CB"/>
    <w:rsid w:val="00702E05"/>
    <w:rsid w:val="00703436"/>
    <w:rsid w:val="00706AB3"/>
    <w:rsid w:val="00715BBE"/>
    <w:rsid w:val="00721372"/>
    <w:rsid w:val="00723D16"/>
    <w:rsid w:val="0073006D"/>
    <w:rsid w:val="0073083E"/>
    <w:rsid w:val="00731E62"/>
    <w:rsid w:val="00735DAA"/>
    <w:rsid w:val="00736CF1"/>
    <w:rsid w:val="00741564"/>
    <w:rsid w:val="007422BC"/>
    <w:rsid w:val="007466B3"/>
    <w:rsid w:val="00760871"/>
    <w:rsid w:val="007774E8"/>
    <w:rsid w:val="007808E7"/>
    <w:rsid w:val="00786CAD"/>
    <w:rsid w:val="007A7FBA"/>
    <w:rsid w:val="007B0890"/>
    <w:rsid w:val="007B58B8"/>
    <w:rsid w:val="007C2064"/>
    <w:rsid w:val="007C6C23"/>
    <w:rsid w:val="007E2450"/>
    <w:rsid w:val="007E6914"/>
    <w:rsid w:val="007E7D2A"/>
    <w:rsid w:val="008020F5"/>
    <w:rsid w:val="0080477E"/>
    <w:rsid w:val="00804B60"/>
    <w:rsid w:val="00814248"/>
    <w:rsid w:val="0083201B"/>
    <w:rsid w:val="0083339F"/>
    <w:rsid w:val="008368E2"/>
    <w:rsid w:val="00840C21"/>
    <w:rsid w:val="00841098"/>
    <w:rsid w:val="0084535A"/>
    <w:rsid w:val="00850CD1"/>
    <w:rsid w:val="008567BC"/>
    <w:rsid w:val="00857C40"/>
    <w:rsid w:val="00875573"/>
    <w:rsid w:val="00881470"/>
    <w:rsid w:val="008917A2"/>
    <w:rsid w:val="008A22DE"/>
    <w:rsid w:val="008A7A50"/>
    <w:rsid w:val="008C06C4"/>
    <w:rsid w:val="008D4D4C"/>
    <w:rsid w:val="008D6464"/>
    <w:rsid w:val="008E011F"/>
    <w:rsid w:val="008E23B6"/>
    <w:rsid w:val="008E7E33"/>
    <w:rsid w:val="008F2D84"/>
    <w:rsid w:val="008F5D67"/>
    <w:rsid w:val="008F642C"/>
    <w:rsid w:val="00901124"/>
    <w:rsid w:val="009021B6"/>
    <w:rsid w:val="00914B7E"/>
    <w:rsid w:val="009173B8"/>
    <w:rsid w:val="00923401"/>
    <w:rsid w:val="009252B5"/>
    <w:rsid w:val="00936010"/>
    <w:rsid w:val="00946A4D"/>
    <w:rsid w:val="009541C8"/>
    <w:rsid w:val="009565F8"/>
    <w:rsid w:val="00956941"/>
    <w:rsid w:val="00963917"/>
    <w:rsid w:val="00963F39"/>
    <w:rsid w:val="00967EB6"/>
    <w:rsid w:val="009713CB"/>
    <w:rsid w:val="00992896"/>
    <w:rsid w:val="00992A89"/>
    <w:rsid w:val="00994286"/>
    <w:rsid w:val="009C0EC6"/>
    <w:rsid w:val="009C33AD"/>
    <w:rsid w:val="009C6E69"/>
    <w:rsid w:val="009D4E53"/>
    <w:rsid w:val="009E0FA0"/>
    <w:rsid w:val="009F186B"/>
    <w:rsid w:val="00A23D7A"/>
    <w:rsid w:val="00A40FCD"/>
    <w:rsid w:val="00A441F9"/>
    <w:rsid w:val="00A47DF4"/>
    <w:rsid w:val="00A544BD"/>
    <w:rsid w:val="00A57C5E"/>
    <w:rsid w:val="00A63825"/>
    <w:rsid w:val="00A76F8E"/>
    <w:rsid w:val="00A770A1"/>
    <w:rsid w:val="00A92DCA"/>
    <w:rsid w:val="00A93D42"/>
    <w:rsid w:val="00A9528F"/>
    <w:rsid w:val="00AA3EC6"/>
    <w:rsid w:val="00AA46CC"/>
    <w:rsid w:val="00AA5196"/>
    <w:rsid w:val="00AB52DD"/>
    <w:rsid w:val="00AC023D"/>
    <w:rsid w:val="00AC05D2"/>
    <w:rsid w:val="00AD55B8"/>
    <w:rsid w:val="00AE0EAC"/>
    <w:rsid w:val="00AE1186"/>
    <w:rsid w:val="00AE2DEF"/>
    <w:rsid w:val="00AE3D66"/>
    <w:rsid w:val="00AF09CE"/>
    <w:rsid w:val="00AF526A"/>
    <w:rsid w:val="00B13E98"/>
    <w:rsid w:val="00B17925"/>
    <w:rsid w:val="00B212D9"/>
    <w:rsid w:val="00B33120"/>
    <w:rsid w:val="00B336A9"/>
    <w:rsid w:val="00B342DA"/>
    <w:rsid w:val="00B347FC"/>
    <w:rsid w:val="00B34DE8"/>
    <w:rsid w:val="00B35907"/>
    <w:rsid w:val="00B41CC7"/>
    <w:rsid w:val="00B43518"/>
    <w:rsid w:val="00B46D15"/>
    <w:rsid w:val="00B474ED"/>
    <w:rsid w:val="00B720E4"/>
    <w:rsid w:val="00B80785"/>
    <w:rsid w:val="00B81DA8"/>
    <w:rsid w:val="00B83F37"/>
    <w:rsid w:val="00B8797A"/>
    <w:rsid w:val="00BA3E9D"/>
    <w:rsid w:val="00BC1EEF"/>
    <w:rsid w:val="00BC25EB"/>
    <w:rsid w:val="00BC3301"/>
    <w:rsid w:val="00BD06D7"/>
    <w:rsid w:val="00BE4ADD"/>
    <w:rsid w:val="00BF075F"/>
    <w:rsid w:val="00BF0BE9"/>
    <w:rsid w:val="00BF26C6"/>
    <w:rsid w:val="00BF40A7"/>
    <w:rsid w:val="00C018F1"/>
    <w:rsid w:val="00C03C64"/>
    <w:rsid w:val="00C06932"/>
    <w:rsid w:val="00C15060"/>
    <w:rsid w:val="00C20608"/>
    <w:rsid w:val="00C22946"/>
    <w:rsid w:val="00C44A4F"/>
    <w:rsid w:val="00C53DA9"/>
    <w:rsid w:val="00C551B1"/>
    <w:rsid w:val="00C71A9D"/>
    <w:rsid w:val="00C71D24"/>
    <w:rsid w:val="00C73C4B"/>
    <w:rsid w:val="00C76527"/>
    <w:rsid w:val="00C767F1"/>
    <w:rsid w:val="00C84440"/>
    <w:rsid w:val="00C84BDE"/>
    <w:rsid w:val="00C91E79"/>
    <w:rsid w:val="00C943F2"/>
    <w:rsid w:val="00C945F0"/>
    <w:rsid w:val="00CA2DA3"/>
    <w:rsid w:val="00CB14E7"/>
    <w:rsid w:val="00CB6072"/>
    <w:rsid w:val="00CC65AE"/>
    <w:rsid w:val="00CE2573"/>
    <w:rsid w:val="00CE2E9E"/>
    <w:rsid w:val="00CE41C6"/>
    <w:rsid w:val="00CE721E"/>
    <w:rsid w:val="00CF25A0"/>
    <w:rsid w:val="00D075CC"/>
    <w:rsid w:val="00D20045"/>
    <w:rsid w:val="00D245AE"/>
    <w:rsid w:val="00D513D3"/>
    <w:rsid w:val="00D52DF0"/>
    <w:rsid w:val="00D55C5C"/>
    <w:rsid w:val="00D56A9F"/>
    <w:rsid w:val="00D57D30"/>
    <w:rsid w:val="00D67E38"/>
    <w:rsid w:val="00D715A5"/>
    <w:rsid w:val="00D73060"/>
    <w:rsid w:val="00D75935"/>
    <w:rsid w:val="00D767BE"/>
    <w:rsid w:val="00D87789"/>
    <w:rsid w:val="00D8794F"/>
    <w:rsid w:val="00D933EB"/>
    <w:rsid w:val="00D9571C"/>
    <w:rsid w:val="00DA276A"/>
    <w:rsid w:val="00DA6370"/>
    <w:rsid w:val="00DB19B5"/>
    <w:rsid w:val="00DC2B60"/>
    <w:rsid w:val="00DC681C"/>
    <w:rsid w:val="00DD7FD7"/>
    <w:rsid w:val="00DE0230"/>
    <w:rsid w:val="00DE4865"/>
    <w:rsid w:val="00DE766B"/>
    <w:rsid w:val="00E00742"/>
    <w:rsid w:val="00E05AE3"/>
    <w:rsid w:val="00E163A9"/>
    <w:rsid w:val="00E25599"/>
    <w:rsid w:val="00E25662"/>
    <w:rsid w:val="00E306E3"/>
    <w:rsid w:val="00E40362"/>
    <w:rsid w:val="00E4076F"/>
    <w:rsid w:val="00E45437"/>
    <w:rsid w:val="00E54D13"/>
    <w:rsid w:val="00E55A82"/>
    <w:rsid w:val="00E57C37"/>
    <w:rsid w:val="00E641C0"/>
    <w:rsid w:val="00E71B0A"/>
    <w:rsid w:val="00E723B5"/>
    <w:rsid w:val="00E739A1"/>
    <w:rsid w:val="00E81811"/>
    <w:rsid w:val="00E84C90"/>
    <w:rsid w:val="00E96D4D"/>
    <w:rsid w:val="00EA03CC"/>
    <w:rsid w:val="00EA6F38"/>
    <w:rsid w:val="00EA6F55"/>
    <w:rsid w:val="00EB126E"/>
    <w:rsid w:val="00EB2F70"/>
    <w:rsid w:val="00EB6CBB"/>
    <w:rsid w:val="00EC79DB"/>
    <w:rsid w:val="00ED2399"/>
    <w:rsid w:val="00ED6353"/>
    <w:rsid w:val="00F02050"/>
    <w:rsid w:val="00F07849"/>
    <w:rsid w:val="00F111F7"/>
    <w:rsid w:val="00F26804"/>
    <w:rsid w:val="00F45746"/>
    <w:rsid w:val="00F566F9"/>
    <w:rsid w:val="00F64417"/>
    <w:rsid w:val="00F7037D"/>
    <w:rsid w:val="00F7795C"/>
    <w:rsid w:val="00F80993"/>
    <w:rsid w:val="00F81B8D"/>
    <w:rsid w:val="00F93446"/>
    <w:rsid w:val="00F94ADA"/>
    <w:rsid w:val="00F96B9E"/>
    <w:rsid w:val="00FA44B9"/>
    <w:rsid w:val="00FB3CFC"/>
    <w:rsid w:val="00FB6C42"/>
    <w:rsid w:val="00FC6644"/>
    <w:rsid w:val="00FD4707"/>
    <w:rsid w:val="00FE2133"/>
    <w:rsid w:val="00FE451A"/>
    <w:rsid w:val="00FE56D1"/>
    <w:rsid w:val="00FE61C9"/>
    <w:rsid w:val="00FF21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9B6D8"/>
  <w15:docId w15:val="{04BA1540-5DDF-4664-AC06-E143EC534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40C21"/>
    <w:pPr>
      <w:jc w:val="both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rsid w:val="00EB2F70"/>
    <w:pPr>
      <w:keepNext/>
      <w:keepLines/>
      <w:numPr>
        <w:numId w:val="24"/>
      </w:numPr>
      <w:spacing w:before="240"/>
      <w:ind w:left="0" w:firstLine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qFormat/>
    <w:rsid w:val="00EB2F70"/>
    <w:pPr>
      <w:keepNext/>
      <w:spacing w:before="240" w:after="60"/>
      <w:jc w:val="left"/>
      <w:outlineLvl w:val="1"/>
    </w:pPr>
    <w:rPr>
      <w:b/>
      <w:sz w:val="28"/>
    </w:rPr>
  </w:style>
  <w:style w:type="paragraph" w:styleId="berschrift4">
    <w:name w:val="heading 4"/>
    <w:aliases w:val="Überschrift FB-SW"/>
    <w:basedOn w:val="Standard"/>
    <w:next w:val="Standard"/>
    <w:qFormat/>
    <w:rsid w:val="00B80785"/>
    <w:pPr>
      <w:widowControl w:val="0"/>
      <w:tabs>
        <w:tab w:val="left" w:pos="1347"/>
      </w:tabs>
      <w:spacing w:line="220" w:lineRule="exact"/>
      <w:jc w:val="left"/>
      <w:outlineLvl w:val="3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">
    <w:name w:val="FLIESSTEXT"/>
    <w:autoRedefine/>
    <w:rsid w:val="00DA276A"/>
    <w:pPr>
      <w:spacing w:line="360" w:lineRule="auto"/>
      <w:jc w:val="both"/>
      <w:outlineLvl w:val="0"/>
    </w:pPr>
    <w:rPr>
      <w:rFonts w:ascii="Arial" w:hAnsi="Arial"/>
    </w:rPr>
  </w:style>
  <w:style w:type="paragraph" w:customStyle="1" w:styleId="FLIESSTEXTFETT">
    <w:name w:val="FLIESSTEXT_FETT"/>
    <w:basedOn w:val="FLIESSTEXT"/>
    <w:autoRedefine/>
    <w:rsid w:val="00B93D6D"/>
    <w:rPr>
      <w:b/>
    </w:rPr>
  </w:style>
  <w:style w:type="character" w:styleId="Hyperlink">
    <w:name w:val="Hyperlink"/>
    <w:basedOn w:val="Absatz-Standardschriftart"/>
    <w:rsid w:val="006B7367"/>
    <w:rPr>
      <w:color w:val="0000FF"/>
      <w:u w:val="single"/>
    </w:rPr>
  </w:style>
  <w:style w:type="paragraph" w:styleId="Funotentext">
    <w:name w:val="footnote text"/>
    <w:basedOn w:val="Standard"/>
    <w:semiHidden/>
    <w:rsid w:val="006D744C"/>
    <w:pPr>
      <w:jc w:val="left"/>
    </w:pPr>
  </w:style>
  <w:style w:type="character" w:styleId="Funotenzeichen">
    <w:name w:val="footnote reference"/>
    <w:basedOn w:val="Absatz-Standardschriftart"/>
    <w:semiHidden/>
    <w:rsid w:val="006D744C"/>
    <w:rPr>
      <w:vertAlign w:val="superscript"/>
    </w:rPr>
  </w:style>
  <w:style w:type="paragraph" w:styleId="Kopfzeile">
    <w:name w:val="header"/>
    <w:basedOn w:val="Standard"/>
    <w:link w:val="KopfzeileZchn"/>
    <w:uiPriority w:val="99"/>
    <w:rsid w:val="00E652F5"/>
    <w:pPr>
      <w:tabs>
        <w:tab w:val="center" w:pos="4536"/>
        <w:tab w:val="right" w:pos="9072"/>
      </w:tabs>
      <w:jc w:val="left"/>
    </w:pPr>
  </w:style>
  <w:style w:type="paragraph" w:styleId="Fuzeile">
    <w:name w:val="footer"/>
    <w:basedOn w:val="Standard"/>
    <w:rsid w:val="00E652F5"/>
    <w:pPr>
      <w:tabs>
        <w:tab w:val="center" w:pos="4536"/>
        <w:tab w:val="right" w:pos="9072"/>
      </w:tabs>
      <w:jc w:val="left"/>
    </w:pPr>
  </w:style>
  <w:style w:type="paragraph" w:styleId="Sprechblasentext">
    <w:name w:val="Balloon Text"/>
    <w:basedOn w:val="Standard"/>
    <w:semiHidden/>
    <w:rsid w:val="00075F05"/>
    <w:pPr>
      <w:jc w:val="left"/>
    </w:pPr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07397D"/>
    <w:pPr>
      <w:shd w:val="clear" w:color="auto" w:fill="000080"/>
      <w:jc w:val="left"/>
    </w:pPr>
    <w:rPr>
      <w:rFonts w:ascii="Tahoma" w:hAnsi="Tahoma" w:cs="Tahoma"/>
    </w:rPr>
  </w:style>
  <w:style w:type="character" w:styleId="Seitenzahl">
    <w:name w:val="page number"/>
    <w:basedOn w:val="Absatz-Standardschriftart"/>
    <w:rsid w:val="00067C16"/>
  </w:style>
  <w:style w:type="paragraph" w:styleId="Listenabsatz">
    <w:name w:val="List Paragraph"/>
    <w:basedOn w:val="Standard"/>
    <w:link w:val="ListenabsatzZchn"/>
    <w:uiPriority w:val="34"/>
    <w:qFormat/>
    <w:rsid w:val="007C6C23"/>
    <w:pPr>
      <w:ind w:left="720"/>
      <w:contextualSpacing/>
      <w:jc w:val="left"/>
    </w:pPr>
  </w:style>
  <w:style w:type="character" w:customStyle="1" w:styleId="KopfzeileZchn">
    <w:name w:val="Kopfzeile Zchn"/>
    <w:basedOn w:val="Absatz-Standardschriftart"/>
    <w:link w:val="Kopfzeile"/>
    <w:uiPriority w:val="99"/>
    <w:rsid w:val="00D57D30"/>
    <w:rPr>
      <w:rFonts w:ascii="Arial" w:hAnsi="Arial"/>
    </w:rPr>
  </w:style>
  <w:style w:type="table" w:styleId="Tabellenraster">
    <w:name w:val="Table Grid"/>
    <w:basedOn w:val="NormaleTabelle"/>
    <w:rsid w:val="00EB2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rschrift10">
    <w:name w:val="Überschrift_1"/>
    <w:basedOn w:val="Listenabsatz"/>
    <w:link w:val="berschrift1Zchn0"/>
    <w:qFormat/>
    <w:rsid w:val="00EB2F70"/>
    <w:pPr>
      <w:numPr>
        <w:numId w:val="23"/>
      </w:numPr>
      <w:spacing w:line="264" w:lineRule="auto"/>
      <w:ind w:left="284" w:hanging="284"/>
    </w:pPr>
    <w:rPr>
      <w:rFonts w:eastAsia="Calibri" w:cs="Arial"/>
      <w:b/>
      <w:bCs/>
      <w:kern w:val="2"/>
      <w:szCs w:val="22"/>
      <w:lang w:eastAsia="en-US"/>
      <w14:ligatures w14:val="standardContextual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EB2F70"/>
    <w:rPr>
      <w:rFonts w:ascii="Arial" w:hAnsi="Arial"/>
    </w:rPr>
  </w:style>
  <w:style w:type="character" w:customStyle="1" w:styleId="berschrift1Zchn0">
    <w:name w:val="Überschrift_1 Zchn"/>
    <w:basedOn w:val="ListenabsatzZchn"/>
    <w:link w:val="berschrift10"/>
    <w:rsid w:val="00EB2F70"/>
    <w:rPr>
      <w:rFonts w:ascii="Arial" w:eastAsia="Calibri" w:hAnsi="Arial" w:cs="Arial"/>
      <w:b/>
      <w:bCs/>
      <w:kern w:val="2"/>
      <w:sz w:val="22"/>
      <w:szCs w:val="22"/>
      <w:lang w:eastAsia="en-US"/>
      <w14:ligatures w14:val="standardContextual"/>
    </w:rPr>
  </w:style>
  <w:style w:type="paragraph" w:styleId="Titel">
    <w:name w:val="Title"/>
    <w:basedOn w:val="Standard"/>
    <w:next w:val="Standard"/>
    <w:link w:val="TitelZchn"/>
    <w:qFormat/>
    <w:rsid w:val="00EB2F70"/>
    <w:pPr>
      <w:contextualSpacing/>
      <w:jc w:val="left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elZchn">
    <w:name w:val="Titel Zchn"/>
    <w:basedOn w:val="Absatz-Standardschriftart"/>
    <w:link w:val="Titel"/>
    <w:rsid w:val="00EB2F70"/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character" w:customStyle="1" w:styleId="berschrift1Zchn">
    <w:name w:val="Überschrift 1 Zchn"/>
    <w:basedOn w:val="Absatz-Standardschriftart"/>
    <w:link w:val="berschrift1"/>
    <w:rsid w:val="00EB2F70"/>
    <w:rPr>
      <w:rFonts w:ascii="Arial" w:eastAsiaTheme="majorEastAsia" w:hAnsi="Arial" w:cstheme="majorBidi"/>
      <w:b/>
      <w:sz w:val="32"/>
      <w:szCs w:val="32"/>
    </w:rPr>
  </w:style>
  <w:style w:type="paragraph" w:customStyle="1" w:styleId="Tabelle">
    <w:name w:val="Tabelle"/>
    <w:basedOn w:val="Standard"/>
    <w:link w:val="TabelleZchn"/>
    <w:qFormat/>
    <w:rsid w:val="009713CB"/>
    <w:pPr>
      <w:spacing w:before="60" w:after="60" w:line="276" w:lineRule="auto"/>
      <w:jc w:val="left"/>
    </w:pPr>
    <w:rPr>
      <w:rFonts w:cs="Arial"/>
    </w:rPr>
  </w:style>
  <w:style w:type="character" w:customStyle="1" w:styleId="TabelleZchn">
    <w:name w:val="Tabelle Zchn"/>
    <w:basedOn w:val="Absatz-Standardschriftart"/>
    <w:link w:val="Tabelle"/>
    <w:rsid w:val="009713CB"/>
    <w:rPr>
      <w:rFonts w:ascii="Arial" w:hAnsi="Arial" w:cs="Arial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E21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motionszentren@hm.ed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mache\OneDrive%20-%20Hochschule%20M&#252;nchen\Dokumente%20-%20GS\05_Strukturen\03%20Promotionszentren\00_Allgemein\Orga\Vorlagen%20mit%20Logo\Vorlage_PZ_blanko%20v4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31DC22F929C4787029D46FF90D7EF" ma:contentTypeVersion="14" ma:contentTypeDescription="Ein neues Dokument erstellen." ma:contentTypeScope="" ma:versionID="4c8d380c61468b33a2c6bc2599e34010">
  <xsd:schema xmlns:xsd="http://www.w3.org/2001/XMLSchema" xmlns:xs="http://www.w3.org/2001/XMLSchema" xmlns:p="http://schemas.microsoft.com/office/2006/metadata/properties" xmlns:ns2="c90e8153-863f-4fc2-844c-1473edd64159" xmlns:ns3="549e160f-5dd3-44a9-90e0-2f2f09ea935c" targetNamespace="http://schemas.microsoft.com/office/2006/metadata/properties" ma:root="true" ma:fieldsID="8a908ea8b12b7b29b6ea46c4130e5455" ns2:_="" ns3:_="">
    <xsd:import namespace="c90e8153-863f-4fc2-844c-1473edd64159"/>
    <xsd:import namespace="549e160f-5dd3-44a9-90e0-2f2f09ea935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e8153-863f-4fc2-844c-1473edd6415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ierungen" ma:readOnly="false" ma:fieldId="{5cf76f15-5ced-4ddc-b409-7134ff3c332f}" ma:taxonomyMulti="true" ma:sspId="fcda3f80-ba66-44fe-bf2f-f63b9456e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e160f-5dd3-44a9-90e0-2f2f09ea935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9aaebdb-ac99-4b51-b7cf-c61ee12a2372}" ma:internalName="TaxCatchAll" ma:showField="CatchAllData" ma:web="549e160f-5dd3-44a9-90e0-2f2f09ea93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9e160f-5dd3-44a9-90e0-2f2f09ea935c" xsi:nil="true"/>
    <lcf76f155ced4ddcb4097134ff3c332f xmlns="c90e8153-863f-4fc2-844c-1473edd6415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357964-9E7E-4AF8-BDE7-24C40C46AD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e8153-863f-4fc2-844c-1473edd64159"/>
    <ds:schemaRef ds:uri="549e160f-5dd3-44a9-90e0-2f2f09ea93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335C74-6C1F-4391-B4E7-D6E30D6A15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8049BA-AC3C-4FCC-BBD9-694EC9B44377}">
  <ds:schemaRefs>
    <ds:schemaRef ds:uri="http://schemas.microsoft.com/office/2006/metadata/properties"/>
    <ds:schemaRef ds:uri="http://schemas.microsoft.com/office/infopath/2007/PartnerControls"/>
    <ds:schemaRef ds:uri="549e160f-5dd3-44a9-90e0-2f2f09ea935c"/>
    <ds:schemaRef ds:uri="c90e8153-863f-4fc2-844c-1473edd64159"/>
  </ds:schemaRefs>
</ds:datastoreItem>
</file>

<file path=customXml/itemProps4.xml><?xml version="1.0" encoding="utf-8"?>
<ds:datastoreItem xmlns:ds="http://schemas.openxmlformats.org/officeDocument/2006/customXml" ds:itemID="{967567EC-6077-43B7-A872-A7B2141161A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d4505a9-6cd4-4946-8469-fe3f198364fd}" enabled="0" method="" siteId="{dd4505a9-6cd4-4946-8469-fe3f198364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Vorlage_PZ_blanko v4.dotx</Template>
  <TotalTime>0</TotalTime>
  <Pages>3</Pages>
  <Words>492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RRZE/FHN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chamache</dc:creator>
  <cp:lastModifiedBy>Cordula Burtscher</cp:lastModifiedBy>
  <cp:revision>45</cp:revision>
  <cp:lastPrinted>2013-03-19T15:27:00Z</cp:lastPrinted>
  <dcterms:created xsi:type="dcterms:W3CDTF">2026-09-10T14:08:00Z</dcterms:created>
  <dcterms:modified xsi:type="dcterms:W3CDTF">2026-09-16T12:52:00Z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0x0101002EF31DC22F929C4787029D46FF90D7EF</vt:lpwstr>
  </property>
  <property fmtid="{D5CDD505-2E9C-101B-9397-08002B2CF9AE}" pid="3" name="Order">
    <vt:r8>1820400</vt:r8>
  </property>
  <property fmtid="{D5CDD505-2E9C-101B-9397-08002B2CF9AE}" pid="4" name="MediaServiceImageTags">
    <vt:lpwstr/>
  </property>
</Properties>
</file>